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114985" w14:textId="448B4BF0" w:rsidR="00A25C4A" w:rsidRDefault="000A4BB8" w:rsidP="00383C89">
      <w:pPr>
        <w:pStyle w:val="Heading1"/>
      </w:pPr>
      <w:bookmarkStart w:id="0" w:name="_GoBack"/>
      <w:r w:rsidRPr="000A4BB8">
        <w:t>Numeracy Entry Level 3 – Multiplication</w:t>
      </w:r>
    </w:p>
    <w:bookmarkEnd w:id="0"/>
    <w:p w14:paraId="461B49B8" w14:textId="25E537B7" w:rsidR="000A4BB8" w:rsidRDefault="000A4BB8" w:rsidP="000A4BB8">
      <w:pPr>
        <w:pStyle w:val="SlideTitles"/>
      </w:pPr>
      <w:r>
        <w:t xml:space="preserve">1 </w:t>
      </w:r>
      <w:r w:rsidR="00383C89">
        <w:t>of 27</w:t>
      </w:r>
      <w:r>
        <w:t xml:space="preserve"> – Welcome</w:t>
      </w:r>
    </w:p>
    <w:p w14:paraId="1A269542" w14:textId="2B0237E0" w:rsidR="000A4BB8" w:rsidRDefault="00722527" w:rsidP="000A4BB8">
      <w:pPr>
        <w:pStyle w:val="ParagraphStyle"/>
      </w:pPr>
      <w:r w:rsidRPr="00722527">
        <w:t>Welcome to this session on multiplication.</w:t>
      </w:r>
    </w:p>
    <w:p w14:paraId="0F264673" w14:textId="4A69547C" w:rsidR="00722527" w:rsidRDefault="00722527" w:rsidP="000A4BB8">
      <w:pPr>
        <w:pStyle w:val="ParagraphStyle"/>
      </w:pPr>
    </w:p>
    <w:p w14:paraId="45DB076B" w14:textId="40BD8213" w:rsidR="00722527" w:rsidRDefault="00BA4F75" w:rsidP="000A4BB8">
      <w:pPr>
        <w:pStyle w:val="ParagraphStyle"/>
      </w:pPr>
      <w:r w:rsidRPr="00BA4F75">
        <w:t>By the end of the session you will be able to:</w:t>
      </w:r>
    </w:p>
    <w:p w14:paraId="4133E1BA" w14:textId="0D71A9B1" w:rsidR="00BA4F75" w:rsidRDefault="00BA4F75" w:rsidP="00EE7721">
      <w:pPr>
        <w:pStyle w:val="ParagraphStyle"/>
        <w:numPr>
          <w:ilvl w:val="0"/>
          <w:numId w:val="8"/>
        </w:numPr>
      </w:pPr>
      <w:r w:rsidRPr="00BA4F75">
        <w:t>Understand that multiplication is a method of repeated addition</w:t>
      </w:r>
    </w:p>
    <w:p w14:paraId="5C879CE7" w14:textId="3EDC3015" w:rsidR="00BA4F75" w:rsidRDefault="00846C6D" w:rsidP="00EE7721">
      <w:pPr>
        <w:pStyle w:val="ParagraphStyle"/>
        <w:numPr>
          <w:ilvl w:val="0"/>
          <w:numId w:val="8"/>
        </w:numPr>
      </w:pPr>
      <w:r w:rsidRPr="00846C6D">
        <w:t>Be able to use a range of multiplication methods</w:t>
      </w:r>
    </w:p>
    <w:p w14:paraId="202D5ADD" w14:textId="06924F3F" w:rsidR="00846C6D" w:rsidRDefault="00846C6D" w:rsidP="00EE7721">
      <w:pPr>
        <w:pStyle w:val="ParagraphStyle"/>
        <w:numPr>
          <w:ilvl w:val="0"/>
          <w:numId w:val="8"/>
        </w:numPr>
      </w:pPr>
      <w:r w:rsidRPr="00846C6D">
        <w:t>Understand how to use place value shortcuts to multiply by 10, 100 and 1,000</w:t>
      </w:r>
    </w:p>
    <w:p w14:paraId="35F6DEB5" w14:textId="70E81546" w:rsidR="00846C6D" w:rsidRDefault="00EE7721" w:rsidP="00EE7721">
      <w:pPr>
        <w:pStyle w:val="ParagraphStyle"/>
        <w:numPr>
          <w:ilvl w:val="0"/>
          <w:numId w:val="8"/>
        </w:numPr>
      </w:pPr>
      <w:r w:rsidRPr="00EE7721">
        <w:t>Be able to solve multiplication problems in everyday settings</w:t>
      </w:r>
    </w:p>
    <w:p w14:paraId="12851B30" w14:textId="73591EFF" w:rsidR="00EE7721" w:rsidRDefault="00EE7721" w:rsidP="00EE7721">
      <w:pPr>
        <w:pStyle w:val="SlideTitles"/>
      </w:pPr>
      <w:r>
        <w:t xml:space="preserve">2 </w:t>
      </w:r>
      <w:r w:rsidR="00383C89">
        <w:t>of 27</w:t>
      </w:r>
      <w:r>
        <w:t xml:space="preserve"> – </w:t>
      </w:r>
      <w:r w:rsidR="0066328F" w:rsidRPr="0066328F">
        <w:t>Repeated addition</w:t>
      </w:r>
    </w:p>
    <w:p w14:paraId="3D1D8EC0" w14:textId="08E33746" w:rsidR="0066328F" w:rsidRDefault="000505B1" w:rsidP="0066328F">
      <w:pPr>
        <w:pStyle w:val="ParagraphStyle"/>
      </w:pPr>
      <w:r w:rsidRPr="000505B1">
        <w:t xml:space="preserve">Multiplication is </w:t>
      </w:r>
      <w:r w:rsidR="007808FE">
        <w:t xml:space="preserve">a </w:t>
      </w:r>
      <w:r w:rsidRPr="000505B1">
        <w:t>method for adding a number to itself a number of times.</w:t>
      </w:r>
    </w:p>
    <w:p w14:paraId="69490FA6" w14:textId="32EA445F" w:rsidR="000505B1" w:rsidRDefault="000505B1" w:rsidP="0066328F">
      <w:pPr>
        <w:pStyle w:val="ParagraphStyle"/>
      </w:pPr>
    </w:p>
    <w:p w14:paraId="604DCE05" w14:textId="62674650" w:rsidR="000505B1" w:rsidRDefault="000505B1" w:rsidP="0066328F">
      <w:pPr>
        <w:pStyle w:val="ParagraphStyle"/>
      </w:pPr>
      <w:r w:rsidRPr="000505B1">
        <w:t>This is also called repeated addition.</w:t>
      </w:r>
    </w:p>
    <w:p w14:paraId="2F016293" w14:textId="632F7060" w:rsidR="000505B1" w:rsidRDefault="000505B1" w:rsidP="0066328F">
      <w:pPr>
        <w:pStyle w:val="ParagraphStyle"/>
      </w:pPr>
    </w:p>
    <w:p w14:paraId="2DF6FDF3" w14:textId="39417289" w:rsidR="000505B1" w:rsidRDefault="000505B1" w:rsidP="0066328F">
      <w:pPr>
        <w:pStyle w:val="ParagraphStyle"/>
      </w:pPr>
      <w:r>
        <w:t xml:space="preserve">For example </w:t>
      </w:r>
      <w:r w:rsidR="00DE30BD" w:rsidRPr="00DE30BD">
        <w:t>2 + 2 + 2 + 2 = 8</w:t>
      </w:r>
      <w:r w:rsidR="00DE30BD">
        <w:t xml:space="preserve"> is the same as</w:t>
      </w:r>
      <w:r w:rsidR="00C473FE">
        <w:t xml:space="preserve"> 2 multiplied by </w:t>
      </w:r>
      <w:r w:rsidR="009B098A">
        <w:t>4 = 8.</w:t>
      </w:r>
    </w:p>
    <w:p w14:paraId="1ED3D341" w14:textId="3F5C2427" w:rsidR="009B098A" w:rsidRDefault="009B098A" w:rsidP="0066328F">
      <w:pPr>
        <w:pStyle w:val="ParagraphStyle"/>
      </w:pPr>
    </w:p>
    <w:p w14:paraId="4CE3C735" w14:textId="5E963CF4" w:rsidR="009B098A" w:rsidRDefault="00A86B37" w:rsidP="0066328F">
      <w:pPr>
        <w:pStyle w:val="ParagraphStyle"/>
      </w:pPr>
      <w:r w:rsidRPr="00A86B37">
        <w:t>Multiplication is a quicker method of repeated addition, especially when you are multiplying large numbers.</w:t>
      </w:r>
    </w:p>
    <w:p w14:paraId="44AD4A09" w14:textId="46FE1C9A" w:rsidR="00A86B37" w:rsidRDefault="00A86B37" w:rsidP="0066328F">
      <w:pPr>
        <w:pStyle w:val="ParagraphStyle"/>
      </w:pPr>
    </w:p>
    <w:p w14:paraId="1D9C17EA" w14:textId="5D216CD4" w:rsidR="00A86B37" w:rsidRDefault="00900ECF" w:rsidP="0066328F">
      <w:pPr>
        <w:pStyle w:val="ParagraphStyle"/>
      </w:pPr>
      <w:r>
        <w:t xml:space="preserve">For example </w:t>
      </w:r>
      <w:r w:rsidRPr="00900ECF">
        <w:t>5 + 5 + 5 + 5 + 5 + 5 + 5 + 5 + 5 = 45</w:t>
      </w:r>
      <w:r>
        <w:t xml:space="preserve"> is the same as 5 multiplied by 9 = 45.</w:t>
      </w:r>
    </w:p>
    <w:p w14:paraId="6658E8B7" w14:textId="54EA35DA" w:rsidR="00900ECF" w:rsidRDefault="00355CAF" w:rsidP="00355CAF">
      <w:pPr>
        <w:pStyle w:val="SlideTitles"/>
      </w:pPr>
      <w:r>
        <w:t xml:space="preserve">3 </w:t>
      </w:r>
      <w:r w:rsidR="00383C89">
        <w:t>of 27</w:t>
      </w:r>
      <w:r>
        <w:t xml:space="preserve"> </w:t>
      </w:r>
      <w:r w:rsidR="00A9450B">
        <w:t>–</w:t>
      </w:r>
      <w:r>
        <w:t xml:space="preserve"> </w:t>
      </w:r>
      <w:r w:rsidR="00A9450B" w:rsidRPr="00A9450B">
        <w:t>Multiplication order</w:t>
      </w:r>
    </w:p>
    <w:p w14:paraId="1CCC92DC" w14:textId="5825F800" w:rsidR="00A9450B" w:rsidRDefault="00A9450B" w:rsidP="00A9450B">
      <w:pPr>
        <w:pStyle w:val="ParagraphStyle"/>
      </w:pPr>
      <w:r w:rsidRPr="00A9450B">
        <w:t>When you multiply numbers, you use the multiplication sign</w:t>
      </w:r>
      <w:r>
        <w:t xml:space="preserve"> </w:t>
      </w:r>
      <w:r w:rsidR="00F71CB9">
        <w:t>which looks like the letter x.</w:t>
      </w:r>
    </w:p>
    <w:p w14:paraId="43A7EAB9" w14:textId="1BE48311" w:rsidR="00F71CB9" w:rsidRDefault="00F71CB9" w:rsidP="00A9450B">
      <w:pPr>
        <w:pStyle w:val="ParagraphStyle"/>
      </w:pPr>
    </w:p>
    <w:p w14:paraId="2884DE12" w14:textId="45271137" w:rsidR="00F71CB9" w:rsidRDefault="00392D63" w:rsidP="00A9450B">
      <w:pPr>
        <w:pStyle w:val="ParagraphStyle"/>
      </w:pPr>
      <w:r w:rsidRPr="00392D63">
        <w:t>When you are multiplying numbers it does not matter which order they are in.</w:t>
      </w:r>
    </w:p>
    <w:p w14:paraId="06CC371D" w14:textId="636AF5A0" w:rsidR="00392D63" w:rsidRDefault="00392D63" w:rsidP="00A9450B">
      <w:pPr>
        <w:pStyle w:val="ParagraphStyle"/>
      </w:pPr>
    </w:p>
    <w:p w14:paraId="195DEDC5" w14:textId="3E789D81" w:rsidR="00392D63" w:rsidRDefault="00392D63" w:rsidP="00A9450B">
      <w:pPr>
        <w:pStyle w:val="ParagraphStyle"/>
      </w:pPr>
      <w:r>
        <w:t>For example, 2 times 4</w:t>
      </w:r>
      <w:r w:rsidR="00A13ACD">
        <w:t xml:space="preserve"> equals 8 is the same as 4 times 2 equals 8.</w:t>
      </w:r>
    </w:p>
    <w:p w14:paraId="343F2845" w14:textId="5D542DB0" w:rsidR="00A13ACD" w:rsidRDefault="001D28B5" w:rsidP="001D28B5">
      <w:pPr>
        <w:pStyle w:val="SlideTitles"/>
      </w:pPr>
      <w:r>
        <w:t xml:space="preserve">4 </w:t>
      </w:r>
      <w:r w:rsidR="00383C89">
        <w:t>of 27</w:t>
      </w:r>
      <w:r>
        <w:t xml:space="preserve"> </w:t>
      </w:r>
      <w:r w:rsidR="00462DFF">
        <w:t>–</w:t>
      </w:r>
      <w:r>
        <w:t xml:space="preserve"> </w:t>
      </w:r>
      <w:r w:rsidR="00462DFF">
        <w:t>Question 1</w:t>
      </w:r>
    </w:p>
    <w:p w14:paraId="51C3BB7F" w14:textId="54ABE0E4" w:rsidR="00462DFF" w:rsidRDefault="004B651E" w:rsidP="00462DFF">
      <w:pPr>
        <w:pStyle w:val="ParagraphStyle"/>
      </w:pPr>
      <w:r>
        <w:t>Match these repeated addition examples</w:t>
      </w:r>
      <w:r w:rsidR="00E217B5">
        <w:t xml:space="preserve">; </w:t>
      </w:r>
      <w:r w:rsidR="00E217B5" w:rsidRPr="00D35FBE">
        <w:rPr>
          <w:b/>
          <w:bCs/>
        </w:rPr>
        <w:t>4 + 4 + 4</w:t>
      </w:r>
      <w:r w:rsidR="00E217B5">
        <w:t xml:space="preserve">, </w:t>
      </w:r>
      <w:r w:rsidR="006F2973" w:rsidRPr="00D35FBE">
        <w:rPr>
          <w:b/>
          <w:bCs/>
        </w:rPr>
        <w:t>5 + 5 + 5 + 5</w:t>
      </w:r>
      <w:r w:rsidR="006F2973">
        <w:t xml:space="preserve">, </w:t>
      </w:r>
      <w:r w:rsidR="006F2973" w:rsidRPr="00D35FBE">
        <w:rPr>
          <w:b/>
          <w:bCs/>
        </w:rPr>
        <w:t>3 + 3 + 3 + 3 + 3</w:t>
      </w:r>
      <w:r w:rsidR="006F2973">
        <w:t xml:space="preserve"> and </w:t>
      </w:r>
      <w:r w:rsidR="006F2973" w:rsidRPr="00D35FBE">
        <w:rPr>
          <w:b/>
          <w:bCs/>
        </w:rPr>
        <w:t>2 + 2 + 2 + 2 + 2 + 2</w:t>
      </w:r>
      <w:r w:rsidR="00D35FBE">
        <w:t>, to the multiplications below:</w:t>
      </w:r>
    </w:p>
    <w:p w14:paraId="7E9E3991" w14:textId="4D6F2BF4" w:rsidR="000A4BB8" w:rsidRDefault="00C03F82" w:rsidP="00D35FBE">
      <w:pPr>
        <w:pStyle w:val="ParagraphStyle"/>
        <w:numPr>
          <w:ilvl w:val="0"/>
          <w:numId w:val="9"/>
        </w:numPr>
      </w:pPr>
      <w:r>
        <w:t>4 times 3</w:t>
      </w:r>
    </w:p>
    <w:p w14:paraId="64F1319E" w14:textId="5FE89F16" w:rsidR="002747C9" w:rsidRDefault="002747C9" w:rsidP="00D35FBE">
      <w:pPr>
        <w:pStyle w:val="ParagraphStyle"/>
        <w:numPr>
          <w:ilvl w:val="0"/>
          <w:numId w:val="9"/>
        </w:numPr>
      </w:pPr>
      <w:r>
        <w:t>3 times 5</w:t>
      </w:r>
    </w:p>
    <w:p w14:paraId="7A2C0035" w14:textId="5A6EB850" w:rsidR="008A4A74" w:rsidRDefault="008A4A74" w:rsidP="008A4A74">
      <w:pPr>
        <w:pStyle w:val="ParagraphStyle"/>
        <w:numPr>
          <w:ilvl w:val="0"/>
          <w:numId w:val="9"/>
        </w:numPr>
      </w:pPr>
      <w:r>
        <w:t>5 times 4</w:t>
      </w:r>
    </w:p>
    <w:p w14:paraId="0AC77361" w14:textId="11D295F1" w:rsidR="002747C9" w:rsidRDefault="002747C9" w:rsidP="00D35FBE">
      <w:pPr>
        <w:pStyle w:val="ParagraphStyle"/>
        <w:numPr>
          <w:ilvl w:val="0"/>
          <w:numId w:val="9"/>
        </w:numPr>
      </w:pPr>
      <w:r>
        <w:t>2 times 6</w:t>
      </w:r>
    </w:p>
    <w:p w14:paraId="56CEF087" w14:textId="5BEE4ACD" w:rsidR="002747C9" w:rsidRDefault="002747C9" w:rsidP="002747C9">
      <w:pPr>
        <w:pStyle w:val="ParagraphStyle"/>
      </w:pPr>
    </w:p>
    <w:p w14:paraId="5FB8798E" w14:textId="7D75BDDE" w:rsidR="002747C9" w:rsidRDefault="002747C9" w:rsidP="002747C9">
      <w:pPr>
        <w:pStyle w:val="ParagraphStyle"/>
      </w:pPr>
      <w:r>
        <w:t>The correct answers are:</w:t>
      </w:r>
    </w:p>
    <w:p w14:paraId="2901E469" w14:textId="291EA9CB" w:rsidR="002747C9" w:rsidRDefault="0050094C" w:rsidP="002747C9">
      <w:pPr>
        <w:pStyle w:val="ParagraphStyle"/>
      </w:pPr>
      <w:r>
        <w:rPr>
          <w:b/>
          <w:bCs/>
        </w:rPr>
        <w:t>4 + 4 + 4</w:t>
      </w:r>
      <w:r>
        <w:t xml:space="preserve"> is the same as </w:t>
      </w:r>
      <w:r w:rsidR="00057155">
        <w:t>4 times 3.</w:t>
      </w:r>
    </w:p>
    <w:p w14:paraId="18649E13" w14:textId="296D295B" w:rsidR="00057155" w:rsidRDefault="00057155" w:rsidP="002747C9">
      <w:pPr>
        <w:pStyle w:val="ParagraphStyle"/>
      </w:pPr>
      <w:r>
        <w:rPr>
          <w:b/>
          <w:bCs/>
        </w:rPr>
        <w:t>5 + 5 + 5 + 5</w:t>
      </w:r>
      <w:r>
        <w:t xml:space="preserve"> is the same as </w:t>
      </w:r>
      <w:r w:rsidR="006160E3">
        <w:t>5 times 4</w:t>
      </w:r>
      <w:r w:rsidR="008A4A74">
        <w:t>.</w:t>
      </w:r>
    </w:p>
    <w:p w14:paraId="5BD85E13" w14:textId="3B2AB04D" w:rsidR="00270D55" w:rsidRDefault="00270D55" w:rsidP="002747C9">
      <w:pPr>
        <w:pStyle w:val="ParagraphStyle"/>
      </w:pPr>
      <w:r>
        <w:rPr>
          <w:b/>
          <w:bCs/>
        </w:rPr>
        <w:t xml:space="preserve">3 + 3 + 3 + 3 + 3 </w:t>
      </w:r>
      <w:r>
        <w:t xml:space="preserve">is the same as </w:t>
      </w:r>
      <w:r w:rsidR="006A6413">
        <w:t>3 times 5.</w:t>
      </w:r>
    </w:p>
    <w:p w14:paraId="6FBA43ED" w14:textId="0F06BFC7" w:rsidR="006A6413" w:rsidRDefault="006A6413" w:rsidP="002747C9">
      <w:pPr>
        <w:pStyle w:val="ParagraphStyle"/>
      </w:pPr>
      <w:r>
        <w:rPr>
          <w:b/>
          <w:bCs/>
        </w:rPr>
        <w:t>2 + 2 + 2 + 2 + 2 + 2</w:t>
      </w:r>
      <w:r>
        <w:t xml:space="preserve"> is the same as 2 times 6.</w:t>
      </w:r>
    </w:p>
    <w:p w14:paraId="10F7F6B5" w14:textId="4DE2636B" w:rsidR="006A6413" w:rsidRDefault="00585EA0" w:rsidP="006A6413">
      <w:pPr>
        <w:pStyle w:val="SlideTitles"/>
      </w:pPr>
      <w:r>
        <w:t xml:space="preserve">5 </w:t>
      </w:r>
      <w:r w:rsidR="00383C89">
        <w:t>of 27</w:t>
      </w:r>
      <w:r>
        <w:t xml:space="preserve"> </w:t>
      </w:r>
      <w:r w:rsidR="00AF191E">
        <w:t>–</w:t>
      </w:r>
      <w:r>
        <w:t xml:space="preserve"> </w:t>
      </w:r>
      <w:r w:rsidR="00AF191E">
        <w:t>Question 2</w:t>
      </w:r>
    </w:p>
    <w:p w14:paraId="6F9BD72F" w14:textId="18AEDFA1" w:rsidR="00AF191E" w:rsidRDefault="00AF191E" w:rsidP="00AF191E">
      <w:pPr>
        <w:pStyle w:val="ParagraphStyle"/>
      </w:pPr>
      <w:r>
        <w:t xml:space="preserve">Match these multiplication </w:t>
      </w:r>
      <w:r w:rsidR="00E23CB6">
        <w:t>examples</w:t>
      </w:r>
      <w:r>
        <w:t xml:space="preserve">; </w:t>
      </w:r>
      <w:r w:rsidR="00DE62B4">
        <w:rPr>
          <w:b/>
          <w:bCs/>
        </w:rPr>
        <w:t>4 times 6</w:t>
      </w:r>
      <w:r w:rsidR="00DE62B4">
        <w:t xml:space="preserve">, </w:t>
      </w:r>
      <w:r w:rsidR="00DE62B4">
        <w:rPr>
          <w:b/>
          <w:bCs/>
        </w:rPr>
        <w:t>3 times 7</w:t>
      </w:r>
      <w:r w:rsidR="00DE62B4">
        <w:t xml:space="preserve">, </w:t>
      </w:r>
      <w:r w:rsidR="0054046F">
        <w:rPr>
          <w:b/>
          <w:bCs/>
        </w:rPr>
        <w:t>3 times 8</w:t>
      </w:r>
      <w:r w:rsidR="0054046F">
        <w:t xml:space="preserve"> and </w:t>
      </w:r>
      <w:r w:rsidR="0054046F">
        <w:rPr>
          <w:b/>
          <w:bCs/>
        </w:rPr>
        <w:t>5 times 3</w:t>
      </w:r>
      <w:r w:rsidR="0054046F">
        <w:t xml:space="preserve">, to the </w:t>
      </w:r>
      <w:r w:rsidR="00E23CB6">
        <w:t>repeated additions below:</w:t>
      </w:r>
    </w:p>
    <w:p w14:paraId="07C5EFFE" w14:textId="6C79C230" w:rsidR="00E23CB6" w:rsidRDefault="004508A3" w:rsidP="009B5AD9">
      <w:pPr>
        <w:pStyle w:val="ParagraphStyle"/>
        <w:numPr>
          <w:ilvl w:val="0"/>
          <w:numId w:val="11"/>
        </w:numPr>
      </w:pPr>
      <w:r w:rsidRPr="004508A3">
        <w:t>3 + 3 + 3 + 3 + 3</w:t>
      </w:r>
    </w:p>
    <w:p w14:paraId="161B8A3A" w14:textId="329EBDE0" w:rsidR="004508A3" w:rsidRDefault="00440628" w:rsidP="009B5AD9">
      <w:pPr>
        <w:pStyle w:val="ParagraphStyle"/>
        <w:numPr>
          <w:ilvl w:val="0"/>
          <w:numId w:val="11"/>
        </w:numPr>
      </w:pPr>
      <w:r w:rsidRPr="00440628">
        <w:lastRenderedPageBreak/>
        <w:t>8 + 8 + 8</w:t>
      </w:r>
    </w:p>
    <w:p w14:paraId="0EE7109F" w14:textId="54A3596B" w:rsidR="00440628" w:rsidRDefault="009B5AD9" w:rsidP="009B5AD9">
      <w:pPr>
        <w:pStyle w:val="ParagraphStyle"/>
        <w:numPr>
          <w:ilvl w:val="0"/>
          <w:numId w:val="11"/>
        </w:numPr>
      </w:pPr>
      <w:r w:rsidRPr="009B5AD9">
        <w:t>7 + 7 + 7</w:t>
      </w:r>
    </w:p>
    <w:p w14:paraId="19AA2DF9" w14:textId="73EF5DDA" w:rsidR="009B5AD9" w:rsidRDefault="009B5AD9" w:rsidP="009B5AD9">
      <w:pPr>
        <w:pStyle w:val="ParagraphStyle"/>
        <w:numPr>
          <w:ilvl w:val="0"/>
          <w:numId w:val="11"/>
        </w:numPr>
      </w:pPr>
      <w:r w:rsidRPr="009B5AD9">
        <w:t>6 + 6 + 6 + 6</w:t>
      </w:r>
    </w:p>
    <w:p w14:paraId="40F061AA" w14:textId="678D0010" w:rsidR="009B5AD9" w:rsidRDefault="009B5AD9" w:rsidP="004508A3">
      <w:pPr>
        <w:pStyle w:val="ParagraphStyle"/>
      </w:pPr>
    </w:p>
    <w:p w14:paraId="27484C64" w14:textId="2DE09104" w:rsidR="009B5AD9" w:rsidRDefault="009B5AD9" w:rsidP="004508A3">
      <w:pPr>
        <w:pStyle w:val="ParagraphStyle"/>
      </w:pPr>
      <w:r>
        <w:t>The correct answers are:</w:t>
      </w:r>
    </w:p>
    <w:p w14:paraId="1B280C83" w14:textId="03A3BCCA" w:rsidR="009B5AD9" w:rsidRDefault="009B5AD9" w:rsidP="004508A3">
      <w:pPr>
        <w:pStyle w:val="ParagraphStyle"/>
      </w:pPr>
      <w:r>
        <w:rPr>
          <w:b/>
          <w:bCs/>
        </w:rPr>
        <w:t>4 times 6</w:t>
      </w:r>
      <w:r>
        <w:t xml:space="preserve"> is the same as </w:t>
      </w:r>
      <w:r w:rsidR="00175AA1" w:rsidRPr="00175AA1">
        <w:t>6 + 6 + 6 + 6</w:t>
      </w:r>
      <w:r w:rsidR="00175AA1">
        <w:t>.</w:t>
      </w:r>
    </w:p>
    <w:p w14:paraId="6E10F145" w14:textId="7123C0AE" w:rsidR="009B5AD9" w:rsidRDefault="009B5AD9" w:rsidP="004508A3">
      <w:pPr>
        <w:pStyle w:val="ParagraphStyle"/>
      </w:pPr>
      <w:r>
        <w:rPr>
          <w:b/>
          <w:bCs/>
        </w:rPr>
        <w:t>3 times 7</w:t>
      </w:r>
      <w:r>
        <w:t xml:space="preserve"> is the same as</w:t>
      </w:r>
      <w:r w:rsidR="00175AA1">
        <w:t xml:space="preserve"> 7 + 7 + 7.</w:t>
      </w:r>
    </w:p>
    <w:p w14:paraId="5707C0C3" w14:textId="74E9B9B2" w:rsidR="009B5AD9" w:rsidRDefault="009B5AD9" w:rsidP="004508A3">
      <w:pPr>
        <w:pStyle w:val="ParagraphStyle"/>
      </w:pPr>
      <w:r>
        <w:rPr>
          <w:b/>
          <w:bCs/>
        </w:rPr>
        <w:t xml:space="preserve">3 times 8 </w:t>
      </w:r>
      <w:r w:rsidR="00175AA1">
        <w:t xml:space="preserve">is the same as </w:t>
      </w:r>
      <w:r w:rsidR="008C795C">
        <w:t>8 + 8 + 8.</w:t>
      </w:r>
    </w:p>
    <w:p w14:paraId="00827E39" w14:textId="10D044A2" w:rsidR="00175AA1" w:rsidRDefault="00175AA1" w:rsidP="004508A3">
      <w:pPr>
        <w:pStyle w:val="ParagraphStyle"/>
      </w:pPr>
      <w:r>
        <w:rPr>
          <w:b/>
          <w:bCs/>
        </w:rPr>
        <w:t>5 times 3</w:t>
      </w:r>
      <w:r>
        <w:t xml:space="preserve"> is the same as</w:t>
      </w:r>
      <w:r w:rsidR="008C795C">
        <w:t xml:space="preserve"> </w:t>
      </w:r>
      <w:r w:rsidR="009F5E69">
        <w:t>3 + 3 + 3 + 3 + 3.</w:t>
      </w:r>
    </w:p>
    <w:p w14:paraId="20E5C841" w14:textId="6300AFA9" w:rsidR="009F5E69" w:rsidRDefault="009F5E69" w:rsidP="009F5E69">
      <w:pPr>
        <w:pStyle w:val="SlideTitles"/>
      </w:pPr>
      <w:r>
        <w:t xml:space="preserve">6 </w:t>
      </w:r>
      <w:r w:rsidR="00383C89">
        <w:t>of 27</w:t>
      </w:r>
      <w:r>
        <w:t xml:space="preserve"> </w:t>
      </w:r>
      <w:r w:rsidR="00CA007F">
        <w:t>–</w:t>
      </w:r>
      <w:r>
        <w:t xml:space="preserve"> </w:t>
      </w:r>
      <w:r w:rsidR="00CA007F">
        <w:t>Question 3</w:t>
      </w:r>
    </w:p>
    <w:p w14:paraId="7B5F03EA" w14:textId="7871306A" w:rsidR="00CA007F" w:rsidRDefault="00CA007F" w:rsidP="00CA007F">
      <w:pPr>
        <w:pStyle w:val="ParagraphStyle"/>
      </w:pPr>
      <w:r w:rsidRPr="00CA007F">
        <w:t>How can the following repeated addition example be expressed as a multiplication?</w:t>
      </w:r>
    </w:p>
    <w:p w14:paraId="295B5004" w14:textId="2F196685" w:rsidR="00CE77A3" w:rsidRDefault="00CE77A3" w:rsidP="00CA007F">
      <w:pPr>
        <w:pStyle w:val="ParagraphStyle"/>
      </w:pPr>
    </w:p>
    <w:p w14:paraId="7C7ED793" w14:textId="1CD42A44" w:rsidR="00CE77A3" w:rsidRDefault="00846043" w:rsidP="00CA007F">
      <w:pPr>
        <w:pStyle w:val="ParagraphStyle"/>
      </w:pPr>
      <w:r w:rsidRPr="00846043">
        <w:t>9 + 9 + 9 + 9 + 9</w:t>
      </w:r>
    </w:p>
    <w:p w14:paraId="126639BD" w14:textId="76C1C2A0" w:rsidR="00846043" w:rsidRDefault="00846043" w:rsidP="00CA007F">
      <w:pPr>
        <w:pStyle w:val="ParagraphStyle"/>
      </w:pPr>
    </w:p>
    <w:p w14:paraId="02547275" w14:textId="48F00BB2" w:rsidR="00846043" w:rsidRDefault="00846043" w:rsidP="00CA007F">
      <w:pPr>
        <w:pStyle w:val="ParagraphStyle"/>
      </w:pPr>
      <w:r>
        <w:t>Work out your answer and then compare it with the correct answer below.</w:t>
      </w:r>
    </w:p>
    <w:p w14:paraId="3BFD8966" w14:textId="088CF0D0" w:rsidR="00846043" w:rsidRDefault="00846043" w:rsidP="00CA007F">
      <w:pPr>
        <w:pStyle w:val="ParagraphStyle"/>
      </w:pPr>
    </w:p>
    <w:p w14:paraId="21FF1E7A" w14:textId="75A171FD" w:rsidR="00846043" w:rsidRDefault="00846043" w:rsidP="00CA007F">
      <w:pPr>
        <w:pStyle w:val="ParagraphStyle"/>
      </w:pPr>
      <w:r>
        <w:t xml:space="preserve">The correct answer is: </w:t>
      </w:r>
      <w:r w:rsidR="00104C5C">
        <w:t>5 times 9 or 9 times 5.</w:t>
      </w:r>
    </w:p>
    <w:p w14:paraId="4D9EE0A2" w14:textId="71A64C30" w:rsidR="00104C5C" w:rsidRDefault="00865369" w:rsidP="00104C5C">
      <w:pPr>
        <w:pStyle w:val="SlideTitles"/>
      </w:pPr>
      <w:r>
        <w:t xml:space="preserve">7 </w:t>
      </w:r>
      <w:r w:rsidR="00383C89">
        <w:t>of 27</w:t>
      </w:r>
      <w:r>
        <w:t xml:space="preserve"> – </w:t>
      </w:r>
      <w:r w:rsidRPr="00865369">
        <w:t>Multiplication words</w:t>
      </w:r>
    </w:p>
    <w:p w14:paraId="7553C6D5" w14:textId="411F6FC8" w:rsidR="00865369" w:rsidRDefault="00211BB9" w:rsidP="00865369">
      <w:pPr>
        <w:pStyle w:val="ParagraphStyle"/>
      </w:pPr>
      <w:r w:rsidRPr="00211BB9">
        <w:t>We use different words to describe multiplication, including ‘times’, ‘lots of’, ‘sets of’ and ‘multiplied by’.</w:t>
      </w:r>
    </w:p>
    <w:p w14:paraId="6E101C94" w14:textId="7B253A32" w:rsidR="00211BB9" w:rsidRDefault="00211BB9" w:rsidP="00865369">
      <w:pPr>
        <w:pStyle w:val="ParagraphStyle"/>
      </w:pPr>
    </w:p>
    <w:p w14:paraId="5E3687AC" w14:textId="3EB22915" w:rsidR="00211BB9" w:rsidRPr="00175AA1" w:rsidRDefault="00211BB9" w:rsidP="00865369">
      <w:pPr>
        <w:pStyle w:val="ParagraphStyle"/>
      </w:pPr>
      <w:r w:rsidRPr="00211BB9">
        <w:t xml:space="preserve">For example, </w:t>
      </w:r>
      <w:r w:rsidRPr="00211BB9">
        <w:rPr>
          <w:b/>
          <w:bCs/>
        </w:rPr>
        <w:t xml:space="preserve">3 times by 6 equals 18 </w:t>
      </w:r>
      <w:r w:rsidRPr="00211BB9">
        <w:t>can also be described as:</w:t>
      </w:r>
    </w:p>
    <w:p w14:paraId="5DC692EF" w14:textId="05D669F4" w:rsidR="000A4BB8" w:rsidRDefault="00E92EE1" w:rsidP="00A75295">
      <w:pPr>
        <w:pStyle w:val="ParagraphStyle"/>
        <w:numPr>
          <w:ilvl w:val="0"/>
          <w:numId w:val="12"/>
        </w:numPr>
      </w:pPr>
      <w:r w:rsidRPr="00E92EE1">
        <w:t>3 times 6 = 18</w:t>
      </w:r>
    </w:p>
    <w:p w14:paraId="0DAB667F" w14:textId="54595C22" w:rsidR="00E92EE1" w:rsidRDefault="00E92EE1" w:rsidP="00A75295">
      <w:pPr>
        <w:pStyle w:val="ParagraphStyle"/>
        <w:numPr>
          <w:ilvl w:val="0"/>
          <w:numId w:val="12"/>
        </w:numPr>
      </w:pPr>
      <w:r w:rsidRPr="00E92EE1">
        <w:t>3 sets of 6 = 18</w:t>
      </w:r>
    </w:p>
    <w:p w14:paraId="033069E2" w14:textId="24C65AA3" w:rsidR="00E92EE1" w:rsidRDefault="00A75295" w:rsidP="00A75295">
      <w:pPr>
        <w:pStyle w:val="ParagraphStyle"/>
        <w:numPr>
          <w:ilvl w:val="0"/>
          <w:numId w:val="12"/>
        </w:numPr>
      </w:pPr>
      <w:r w:rsidRPr="00A75295">
        <w:t>3 lots of 6 = 18</w:t>
      </w:r>
    </w:p>
    <w:p w14:paraId="688FF35B" w14:textId="425606F3" w:rsidR="00A75295" w:rsidRDefault="00A75295" w:rsidP="00A75295">
      <w:pPr>
        <w:pStyle w:val="ParagraphStyle"/>
        <w:numPr>
          <w:ilvl w:val="0"/>
          <w:numId w:val="12"/>
        </w:numPr>
      </w:pPr>
      <w:r w:rsidRPr="00A75295">
        <w:t>3 multiplied by 6 = 18</w:t>
      </w:r>
    </w:p>
    <w:p w14:paraId="795562FA" w14:textId="23BFDD29" w:rsidR="00A75295" w:rsidRDefault="00A75295" w:rsidP="00A75295">
      <w:pPr>
        <w:pStyle w:val="SlideTitles"/>
      </w:pPr>
      <w:r>
        <w:t xml:space="preserve">8 </w:t>
      </w:r>
      <w:r w:rsidR="00383C89">
        <w:t>of 27</w:t>
      </w:r>
      <w:r>
        <w:t xml:space="preserve"> </w:t>
      </w:r>
      <w:r w:rsidR="00556174">
        <w:t>–</w:t>
      </w:r>
      <w:r>
        <w:t xml:space="preserve"> </w:t>
      </w:r>
      <w:r w:rsidR="00556174">
        <w:t>Question 4</w:t>
      </w:r>
    </w:p>
    <w:p w14:paraId="6345C825" w14:textId="7384E0C8" w:rsidR="00556174" w:rsidRDefault="00556174" w:rsidP="00556174">
      <w:pPr>
        <w:pStyle w:val="ParagraphStyle"/>
      </w:pPr>
      <w:r>
        <w:t xml:space="preserve">Which of the following are words or phrases </w:t>
      </w:r>
      <w:r w:rsidR="0089089D">
        <w:t xml:space="preserve">that </w:t>
      </w:r>
      <w:r>
        <w:t>mean the same as multiply?</w:t>
      </w:r>
    </w:p>
    <w:p w14:paraId="071C0FFB" w14:textId="77777777" w:rsidR="00556174" w:rsidRDefault="00556174" w:rsidP="00556174">
      <w:pPr>
        <w:pStyle w:val="ParagraphStyle"/>
      </w:pPr>
    </w:p>
    <w:p w14:paraId="081BBD31" w14:textId="679EE1C2" w:rsidR="00556174" w:rsidRDefault="00556174" w:rsidP="00556174">
      <w:pPr>
        <w:pStyle w:val="ParagraphStyle"/>
      </w:pPr>
      <w:r>
        <w:t>Choose all that apply:</w:t>
      </w:r>
    </w:p>
    <w:p w14:paraId="0966894C" w14:textId="758A1E4C" w:rsidR="00556174" w:rsidRDefault="005202E2" w:rsidP="005202E2">
      <w:pPr>
        <w:pStyle w:val="ParagraphStyle"/>
        <w:numPr>
          <w:ilvl w:val="0"/>
          <w:numId w:val="13"/>
        </w:numPr>
      </w:pPr>
      <w:r>
        <w:t>Times</w:t>
      </w:r>
    </w:p>
    <w:p w14:paraId="35902FE1" w14:textId="2E208B8B" w:rsidR="005202E2" w:rsidRDefault="005202E2" w:rsidP="005202E2">
      <w:pPr>
        <w:pStyle w:val="ParagraphStyle"/>
        <w:numPr>
          <w:ilvl w:val="0"/>
          <w:numId w:val="13"/>
        </w:numPr>
      </w:pPr>
      <w:r>
        <w:t>Minus</w:t>
      </w:r>
    </w:p>
    <w:p w14:paraId="220081B4" w14:textId="729553BE" w:rsidR="005202E2" w:rsidRDefault="005202E2" w:rsidP="005202E2">
      <w:pPr>
        <w:pStyle w:val="ParagraphStyle"/>
        <w:numPr>
          <w:ilvl w:val="0"/>
          <w:numId w:val="13"/>
        </w:numPr>
      </w:pPr>
      <w:r>
        <w:t>Lots of</w:t>
      </w:r>
    </w:p>
    <w:p w14:paraId="65BA8E3E" w14:textId="1A869D86" w:rsidR="005202E2" w:rsidRDefault="005202E2" w:rsidP="005202E2">
      <w:pPr>
        <w:pStyle w:val="ParagraphStyle"/>
        <w:numPr>
          <w:ilvl w:val="0"/>
          <w:numId w:val="13"/>
        </w:numPr>
      </w:pPr>
      <w:r>
        <w:t>Divide by</w:t>
      </w:r>
    </w:p>
    <w:p w14:paraId="3955CB29" w14:textId="3DA3D016" w:rsidR="005202E2" w:rsidRDefault="005202E2" w:rsidP="005202E2">
      <w:pPr>
        <w:pStyle w:val="ParagraphStyle"/>
        <w:numPr>
          <w:ilvl w:val="0"/>
          <w:numId w:val="13"/>
        </w:numPr>
      </w:pPr>
      <w:r>
        <w:t>Subtract</w:t>
      </w:r>
    </w:p>
    <w:p w14:paraId="5E133BC0" w14:textId="5072A9C4" w:rsidR="005202E2" w:rsidRDefault="005202E2" w:rsidP="005202E2">
      <w:pPr>
        <w:pStyle w:val="ParagraphStyle"/>
      </w:pPr>
    </w:p>
    <w:p w14:paraId="59E7B2DF" w14:textId="552C95E2" w:rsidR="005202E2" w:rsidRDefault="005202E2" w:rsidP="005202E2">
      <w:pPr>
        <w:pStyle w:val="ParagraphStyle"/>
      </w:pPr>
      <w:r>
        <w:t>The correct answers are A and C, times and lots of.</w:t>
      </w:r>
    </w:p>
    <w:p w14:paraId="2A7ED3EC" w14:textId="5B9F7F57" w:rsidR="005202E2" w:rsidRDefault="005202E2" w:rsidP="005202E2">
      <w:pPr>
        <w:pStyle w:val="SlideTitles"/>
      </w:pPr>
      <w:r>
        <w:t xml:space="preserve">9 </w:t>
      </w:r>
      <w:r w:rsidR="00383C89">
        <w:t>of 27</w:t>
      </w:r>
      <w:r>
        <w:t xml:space="preserve"> </w:t>
      </w:r>
      <w:r w:rsidR="008B2D0C">
        <w:t>–</w:t>
      </w:r>
      <w:r>
        <w:t xml:space="preserve"> </w:t>
      </w:r>
      <w:r w:rsidR="008B2D0C" w:rsidRPr="008B2D0C">
        <w:t>Multiplication and division</w:t>
      </w:r>
    </w:p>
    <w:p w14:paraId="5BB177F6" w14:textId="458A3905" w:rsidR="00092A12" w:rsidRDefault="00092A12" w:rsidP="008B2D0C">
      <w:pPr>
        <w:pStyle w:val="ParagraphStyle"/>
      </w:pPr>
      <w:r w:rsidRPr="00092A12">
        <w:t>Multiplication is the opposite action of division. Therefore, when you carry out a multiplication you can check your answer using division.</w:t>
      </w:r>
    </w:p>
    <w:p w14:paraId="62BA47C3" w14:textId="1F5FE09A" w:rsidR="00092A12" w:rsidRDefault="00092A12" w:rsidP="008B2D0C">
      <w:pPr>
        <w:pStyle w:val="ParagraphStyle"/>
      </w:pPr>
    </w:p>
    <w:p w14:paraId="3C3848D7" w14:textId="0C9FA07E" w:rsidR="00092A12" w:rsidRDefault="00D135D9" w:rsidP="008B2D0C">
      <w:pPr>
        <w:pStyle w:val="ParagraphStyle"/>
      </w:pPr>
      <w:r>
        <w:t xml:space="preserve">For example, we know that </w:t>
      </w:r>
      <w:r w:rsidRPr="00D135D9">
        <w:t xml:space="preserve">4 </w:t>
      </w:r>
      <w:r>
        <w:t>times</w:t>
      </w:r>
      <w:r w:rsidRPr="00D135D9">
        <w:t xml:space="preserve"> 7 </w:t>
      </w:r>
      <w:r>
        <w:t>is</w:t>
      </w:r>
      <w:r w:rsidRPr="00D135D9">
        <w:t xml:space="preserve"> 28</w:t>
      </w:r>
      <w:r>
        <w:t>.</w:t>
      </w:r>
    </w:p>
    <w:p w14:paraId="62DCB266" w14:textId="47B4EED6" w:rsidR="00D135D9" w:rsidRDefault="00D135D9" w:rsidP="008B2D0C">
      <w:pPr>
        <w:pStyle w:val="ParagraphStyle"/>
      </w:pPr>
    </w:p>
    <w:p w14:paraId="033B6448" w14:textId="72C24A22" w:rsidR="00D135D9" w:rsidRDefault="00D135D9" w:rsidP="008B2D0C">
      <w:pPr>
        <w:pStyle w:val="ParagraphStyle"/>
      </w:pPr>
      <w:r>
        <w:t xml:space="preserve">Therefore, </w:t>
      </w:r>
      <w:r w:rsidR="003D1926" w:rsidRPr="003D1926">
        <w:t>28 ÷ 7 = 4</w:t>
      </w:r>
      <w:r w:rsidR="003D1926">
        <w:t xml:space="preserve"> and </w:t>
      </w:r>
      <w:r w:rsidR="003D1926" w:rsidRPr="003D1926">
        <w:t>28 ÷ 4 = 7</w:t>
      </w:r>
      <w:r w:rsidR="003D1926">
        <w:t>.</w:t>
      </w:r>
    </w:p>
    <w:p w14:paraId="22A2FFF3" w14:textId="407F4F32" w:rsidR="003D1926" w:rsidRDefault="003D1926" w:rsidP="003D1926">
      <w:pPr>
        <w:pStyle w:val="SlideTitles"/>
      </w:pPr>
      <w:r>
        <w:lastRenderedPageBreak/>
        <w:t xml:space="preserve">10 </w:t>
      </w:r>
      <w:r w:rsidR="00383C89">
        <w:t>of 27</w:t>
      </w:r>
      <w:r>
        <w:t xml:space="preserve"> </w:t>
      </w:r>
      <w:r w:rsidR="00127E1C">
        <w:t>–</w:t>
      </w:r>
      <w:r>
        <w:t xml:space="preserve"> </w:t>
      </w:r>
      <w:r w:rsidR="00127E1C">
        <w:t>Question 5</w:t>
      </w:r>
    </w:p>
    <w:p w14:paraId="2964CD01" w14:textId="32B4A42D" w:rsidR="00127E1C" w:rsidRDefault="00127E1C" w:rsidP="00127E1C">
      <w:pPr>
        <w:pStyle w:val="ParagraphStyle"/>
      </w:pPr>
      <w:r>
        <w:t xml:space="preserve">Luke has baked 3 cakes that each serve 6 people. He used the calculation </w:t>
      </w:r>
      <w:r w:rsidRPr="00127E1C">
        <w:rPr>
          <w:b/>
          <w:bCs/>
        </w:rPr>
        <w:t>3 times 6 is 18</w:t>
      </w:r>
      <w:r>
        <w:t xml:space="preserve"> to work out that he has enough cake for 18 people.</w:t>
      </w:r>
    </w:p>
    <w:p w14:paraId="570B3314" w14:textId="63B37336" w:rsidR="004550C4" w:rsidRDefault="004550C4" w:rsidP="00127E1C">
      <w:pPr>
        <w:pStyle w:val="ParagraphStyle"/>
      </w:pPr>
    </w:p>
    <w:p w14:paraId="7657BC80" w14:textId="563CEB7D" w:rsidR="004550C4" w:rsidRDefault="004550C4" w:rsidP="00127E1C">
      <w:pPr>
        <w:pStyle w:val="ParagraphStyle"/>
      </w:pPr>
      <w:r w:rsidRPr="004550C4">
        <w:t>Which two division sums could he use to check if he has worked this out correctly?</w:t>
      </w:r>
    </w:p>
    <w:p w14:paraId="7A230F98" w14:textId="2E1A3DB8" w:rsidR="004550C4" w:rsidRDefault="004550C4" w:rsidP="00127E1C">
      <w:pPr>
        <w:pStyle w:val="ParagraphStyle"/>
      </w:pPr>
    </w:p>
    <w:p w14:paraId="3FBE8D4B" w14:textId="6D692018" w:rsidR="004550C4" w:rsidRDefault="004550C4" w:rsidP="00127E1C">
      <w:pPr>
        <w:pStyle w:val="ParagraphStyle"/>
      </w:pPr>
      <w:r>
        <w:t>Choose the two that apply:</w:t>
      </w:r>
    </w:p>
    <w:p w14:paraId="75013087" w14:textId="2CE3ADC7" w:rsidR="004550C4" w:rsidRDefault="000933E2" w:rsidP="008930B0">
      <w:pPr>
        <w:pStyle w:val="ParagraphStyle"/>
        <w:numPr>
          <w:ilvl w:val="0"/>
          <w:numId w:val="14"/>
        </w:numPr>
      </w:pPr>
      <w:r w:rsidRPr="000933E2">
        <w:t>18 ÷  6 = 3</w:t>
      </w:r>
    </w:p>
    <w:p w14:paraId="358E782C" w14:textId="6E502F47" w:rsidR="000933E2" w:rsidRDefault="000933E2" w:rsidP="008930B0">
      <w:pPr>
        <w:pStyle w:val="ParagraphStyle"/>
        <w:numPr>
          <w:ilvl w:val="0"/>
          <w:numId w:val="14"/>
        </w:numPr>
      </w:pPr>
      <w:r w:rsidRPr="000933E2">
        <w:t>6 ÷ 3 = 2</w:t>
      </w:r>
    </w:p>
    <w:p w14:paraId="1532A82A" w14:textId="741845A4" w:rsidR="000933E2" w:rsidRDefault="008930B0" w:rsidP="008930B0">
      <w:pPr>
        <w:pStyle w:val="ParagraphStyle"/>
        <w:numPr>
          <w:ilvl w:val="0"/>
          <w:numId w:val="14"/>
        </w:numPr>
      </w:pPr>
      <w:r w:rsidRPr="008930B0">
        <w:t>18 ÷ 3 = 6</w:t>
      </w:r>
    </w:p>
    <w:p w14:paraId="62348E86" w14:textId="1696F744" w:rsidR="008930B0" w:rsidRDefault="008930B0" w:rsidP="008930B0">
      <w:pPr>
        <w:pStyle w:val="ParagraphStyle"/>
        <w:numPr>
          <w:ilvl w:val="0"/>
          <w:numId w:val="14"/>
        </w:numPr>
      </w:pPr>
      <w:r w:rsidRPr="008930B0">
        <w:t>3 ÷ 6 = 0.5</w:t>
      </w:r>
    </w:p>
    <w:p w14:paraId="3898BB0E" w14:textId="6B6A53C9" w:rsidR="008930B0" w:rsidRDefault="008930B0" w:rsidP="00127E1C">
      <w:pPr>
        <w:pStyle w:val="ParagraphStyle"/>
      </w:pPr>
    </w:p>
    <w:p w14:paraId="691D2D32" w14:textId="0F61C3E3" w:rsidR="008930B0" w:rsidRDefault="008930B0" w:rsidP="00127E1C">
      <w:pPr>
        <w:pStyle w:val="ParagraphStyle"/>
      </w:pPr>
      <w:r>
        <w:t xml:space="preserve">The correct answers are A and C, </w:t>
      </w:r>
      <w:r w:rsidR="00CF25D3">
        <w:t xml:space="preserve">18 </w:t>
      </w:r>
      <w:r w:rsidR="00CF25D3" w:rsidRPr="00CF25D3">
        <w:t>÷  6 = 3</w:t>
      </w:r>
      <w:r w:rsidR="00CF25D3">
        <w:t xml:space="preserve"> and </w:t>
      </w:r>
      <w:r w:rsidR="00691CE2">
        <w:t xml:space="preserve">18 </w:t>
      </w:r>
      <w:r w:rsidR="00691CE2" w:rsidRPr="00691CE2">
        <w:t xml:space="preserve">÷ </w:t>
      </w:r>
      <w:r w:rsidR="00691CE2">
        <w:t>3</w:t>
      </w:r>
      <w:r w:rsidR="00691CE2" w:rsidRPr="00691CE2">
        <w:t xml:space="preserve"> = </w:t>
      </w:r>
      <w:r w:rsidR="00691CE2">
        <w:t>6.</w:t>
      </w:r>
    </w:p>
    <w:p w14:paraId="34A4917D" w14:textId="05FD373E" w:rsidR="00691CE2" w:rsidRDefault="00B95E88" w:rsidP="00B95E88">
      <w:pPr>
        <w:pStyle w:val="SlideTitles"/>
      </w:pPr>
      <w:r>
        <w:t xml:space="preserve">11 </w:t>
      </w:r>
      <w:r w:rsidR="00383C89">
        <w:t>of 27</w:t>
      </w:r>
      <w:r>
        <w:t xml:space="preserve"> </w:t>
      </w:r>
      <w:r w:rsidR="009B2EC3">
        <w:t>–</w:t>
      </w:r>
      <w:r>
        <w:t xml:space="preserve"> </w:t>
      </w:r>
      <w:r w:rsidR="009B2EC3" w:rsidRPr="009B2EC3">
        <w:t>Multiplication methods</w:t>
      </w:r>
    </w:p>
    <w:p w14:paraId="4DEC00D6" w14:textId="4F607F58" w:rsidR="009B2EC3" w:rsidRDefault="009B2EC3" w:rsidP="009B2EC3">
      <w:pPr>
        <w:pStyle w:val="ParagraphStyle"/>
      </w:pPr>
      <w:r>
        <w:t>There are different multiplication methods that you can use. There is no method that is ‘right’ or ‘better’ – you must use the method that works best for you.</w:t>
      </w:r>
    </w:p>
    <w:p w14:paraId="44022D2F" w14:textId="228C323A" w:rsidR="00141D1A" w:rsidRDefault="00141D1A" w:rsidP="009B2EC3">
      <w:pPr>
        <w:pStyle w:val="ParagraphStyle"/>
      </w:pPr>
    </w:p>
    <w:p w14:paraId="776F9FDA" w14:textId="26B7A164" w:rsidR="00141D1A" w:rsidRDefault="00235835" w:rsidP="009B2EC3">
      <w:pPr>
        <w:pStyle w:val="ParagraphStyle"/>
      </w:pPr>
      <w:r w:rsidRPr="00235835">
        <w:t>In this session we will be learning about:</w:t>
      </w:r>
    </w:p>
    <w:p w14:paraId="6DB740CF" w14:textId="68B1F44D" w:rsidR="00235835" w:rsidRDefault="00235835" w:rsidP="009900BD">
      <w:pPr>
        <w:pStyle w:val="ParagraphStyle"/>
        <w:numPr>
          <w:ilvl w:val="0"/>
          <w:numId w:val="15"/>
        </w:numPr>
      </w:pPr>
      <w:r w:rsidRPr="00235835">
        <w:t>The splitting method</w:t>
      </w:r>
    </w:p>
    <w:p w14:paraId="0DF614DA" w14:textId="5B1A3B36" w:rsidR="00235835" w:rsidRDefault="00235835" w:rsidP="009900BD">
      <w:pPr>
        <w:pStyle w:val="ParagraphStyle"/>
        <w:numPr>
          <w:ilvl w:val="0"/>
          <w:numId w:val="15"/>
        </w:numPr>
      </w:pPr>
      <w:r w:rsidRPr="00235835">
        <w:t>The grid method</w:t>
      </w:r>
    </w:p>
    <w:p w14:paraId="185E6508" w14:textId="3716A839" w:rsidR="00235835" w:rsidRDefault="009900BD" w:rsidP="009900BD">
      <w:pPr>
        <w:pStyle w:val="ParagraphStyle"/>
        <w:numPr>
          <w:ilvl w:val="0"/>
          <w:numId w:val="15"/>
        </w:numPr>
      </w:pPr>
      <w:r w:rsidRPr="009900BD">
        <w:t>The traditional method</w:t>
      </w:r>
    </w:p>
    <w:p w14:paraId="7B406B0B" w14:textId="67C112C7" w:rsidR="009900BD" w:rsidRDefault="009900BD" w:rsidP="009B2EC3">
      <w:pPr>
        <w:pStyle w:val="ParagraphStyle"/>
      </w:pPr>
    </w:p>
    <w:p w14:paraId="74FA5DD7" w14:textId="2E106E2E" w:rsidR="009900BD" w:rsidRDefault="009102D1" w:rsidP="009B2EC3">
      <w:pPr>
        <w:pStyle w:val="ParagraphStyle"/>
      </w:pPr>
      <w:r w:rsidRPr="009102D1">
        <w:t>As you learn about each method, think about which one suits you best.</w:t>
      </w:r>
    </w:p>
    <w:p w14:paraId="475F9EAC" w14:textId="62A81800" w:rsidR="009102D1" w:rsidRDefault="009102D1" w:rsidP="009102D1">
      <w:pPr>
        <w:pStyle w:val="SlideTitles"/>
      </w:pPr>
      <w:r>
        <w:t xml:space="preserve">12 </w:t>
      </w:r>
      <w:r w:rsidR="00383C89">
        <w:t>of 27</w:t>
      </w:r>
      <w:r>
        <w:t xml:space="preserve"> </w:t>
      </w:r>
      <w:r w:rsidR="001956C8">
        <w:t>–</w:t>
      </w:r>
      <w:r>
        <w:t xml:space="preserve"> </w:t>
      </w:r>
      <w:r w:rsidR="001956C8" w:rsidRPr="001956C8">
        <w:t>Splitting method</w:t>
      </w:r>
    </w:p>
    <w:p w14:paraId="7CB31561" w14:textId="529FDCDD" w:rsidR="001956C8" w:rsidRDefault="00DB22EE" w:rsidP="001956C8">
      <w:pPr>
        <w:pStyle w:val="ParagraphStyle"/>
      </w:pPr>
      <w:r w:rsidRPr="00DB22EE">
        <w:t>The splitting method of multiplication is useful when you need to do mental calculations, as it breaks down large numbers into smaller parts.</w:t>
      </w:r>
    </w:p>
    <w:p w14:paraId="59E8FE33" w14:textId="5A6CC44A" w:rsidR="00DB22EE" w:rsidRDefault="00DB22EE" w:rsidP="001956C8">
      <w:pPr>
        <w:pStyle w:val="ParagraphStyle"/>
      </w:pPr>
    </w:p>
    <w:p w14:paraId="19B33BF4" w14:textId="6AEEE70A" w:rsidR="00DB22EE" w:rsidRDefault="006E4F17" w:rsidP="001956C8">
      <w:pPr>
        <w:pStyle w:val="ParagraphStyle"/>
      </w:pPr>
      <w:r w:rsidRPr="006E4F17">
        <w:t>Here is an example of the splitting method</w:t>
      </w:r>
      <w:r>
        <w:t xml:space="preserve"> using the question</w:t>
      </w:r>
      <w:r w:rsidR="00A579C0">
        <w:t>: what is 36 times 3?</w:t>
      </w:r>
    </w:p>
    <w:p w14:paraId="6A225361" w14:textId="41E5AE0B" w:rsidR="00A579C0" w:rsidRDefault="00A579C0" w:rsidP="001956C8">
      <w:pPr>
        <w:pStyle w:val="ParagraphStyle"/>
      </w:pPr>
    </w:p>
    <w:p w14:paraId="2352B4DD" w14:textId="7A7871DB" w:rsidR="00A579C0" w:rsidRPr="00CA05E2" w:rsidRDefault="00CA05E2" w:rsidP="001956C8">
      <w:pPr>
        <w:pStyle w:val="ParagraphStyle"/>
        <w:rPr>
          <w:b/>
          <w:bCs/>
        </w:rPr>
      </w:pPr>
      <w:r w:rsidRPr="00CA05E2">
        <w:rPr>
          <w:b/>
          <w:bCs/>
        </w:rPr>
        <w:t>Step 1</w:t>
      </w:r>
    </w:p>
    <w:p w14:paraId="79B4D4DE" w14:textId="08898E05" w:rsidR="00CA05E2" w:rsidRDefault="00CA05E2" w:rsidP="001956C8">
      <w:pPr>
        <w:pStyle w:val="ParagraphStyle"/>
      </w:pPr>
      <w:r w:rsidRPr="00CA05E2">
        <w:t>Split 36 into tens and units:</w:t>
      </w:r>
      <w:r w:rsidR="00DE3432">
        <w:t xml:space="preserve"> </w:t>
      </w:r>
      <w:r w:rsidR="00DE3432" w:rsidRPr="00DE3432">
        <w:t>36 = 30 + 6</w:t>
      </w:r>
      <w:r w:rsidR="00DE3432">
        <w:t>.</w:t>
      </w:r>
    </w:p>
    <w:p w14:paraId="201A07DF" w14:textId="21ACB661" w:rsidR="00DE3432" w:rsidRDefault="00DE3432" w:rsidP="001956C8">
      <w:pPr>
        <w:pStyle w:val="ParagraphStyle"/>
      </w:pPr>
    </w:p>
    <w:p w14:paraId="79DD5BD6" w14:textId="1E10ADCE" w:rsidR="00DE3432" w:rsidRPr="00DE3432" w:rsidRDefault="00DE3432" w:rsidP="001956C8">
      <w:pPr>
        <w:pStyle w:val="ParagraphStyle"/>
        <w:rPr>
          <w:b/>
          <w:bCs/>
        </w:rPr>
      </w:pPr>
      <w:r>
        <w:rPr>
          <w:b/>
          <w:bCs/>
        </w:rPr>
        <w:t>Step 2</w:t>
      </w:r>
    </w:p>
    <w:p w14:paraId="5D63D3B2" w14:textId="78AD8B77" w:rsidR="000A4BB8" w:rsidRDefault="001276C3" w:rsidP="000A4BB8">
      <w:pPr>
        <w:pStyle w:val="ParagraphStyle"/>
      </w:pPr>
      <w:r w:rsidRPr="001276C3">
        <w:t>Multiply each number by 3</w:t>
      </w:r>
      <w:r>
        <w:t xml:space="preserve">: 30 times 3 is 90 and </w:t>
      </w:r>
      <w:r w:rsidR="00F65548">
        <w:t>6 times 3 is 18.</w:t>
      </w:r>
    </w:p>
    <w:p w14:paraId="34CC593B" w14:textId="1E87EFCC" w:rsidR="00F65548" w:rsidRDefault="00F65548" w:rsidP="000A4BB8">
      <w:pPr>
        <w:pStyle w:val="ParagraphStyle"/>
      </w:pPr>
    </w:p>
    <w:p w14:paraId="600723E6" w14:textId="5EE74F07" w:rsidR="00F65548" w:rsidRDefault="00F65548" w:rsidP="000A4BB8">
      <w:pPr>
        <w:pStyle w:val="ParagraphStyle"/>
      </w:pPr>
      <w:r>
        <w:rPr>
          <w:b/>
          <w:bCs/>
        </w:rPr>
        <w:t>Step 3</w:t>
      </w:r>
    </w:p>
    <w:p w14:paraId="6ACFB660" w14:textId="54140061" w:rsidR="00F65548" w:rsidRDefault="000936F9" w:rsidP="000A4BB8">
      <w:pPr>
        <w:pStyle w:val="ParagraphStyle"/>
      </w:pPr>
      <w:r w:rsidRPr="000936F9">
        <w:t>Add the numbers together:</w:t>
      </w:r>
      <w:r>
        <w:t xml:space="preserve"> </w:t>
      </w:r>
      <w:r w:rsidRPr="000936F9">
        <w:t>90 + 18 = 108</w:t>
      </w:r>
      <w:r>
        <w:t>.</w:t>
      </w:r>
    </w:p>
    <w:p w14:paraId="1E5F621B" w14:textId="50F41D6E" w:rsidR="000936F9" w:rsidRDefault="000936F9" w:rsidP="000936F9">
      <w:pPr>
        <w:pStyle w:val="SlideTitles"/>
      </w:pPr>
      <w:r>
        <w:t xml:space="preserve">13 </w:t>
      </w:r>
      <w:r w:rsidR="00383C89">
        <w:t>of 27</w:t>
      </w:r>
      <w:r>
        <w:t xml:space="preserve"> </w:t>
      </w:r>
      <w:r w:rsidR="00FA55B8">
        <w:t>–</w:t>
      </w:r>
      <w:r>
        <w:t xml:space="preserve"> </w:t>
      </w:r>
      <w:r w:rsidR="00FA55B8" w:rsidRPr="00FA55B8">
        <w:t>Splitting method video</w:t>
      </w:r>
    </w:p>
    <w:p w14:paraId="20B61D6B" w14:textId="4E0CBAFF" w:rsidR="00FA55B8" w:rsidRDefault="00FA55B8" w:rsidP="00FA55B8">
      <w:pPr>
        <w:pStyle w:val="ParagraphStyle"/>
      </w:pPr>
      <w:r w:rsidRPr="00FA55B8">
        <w:t xml:space="preserve">Watch </w:t>
      </w:r>
      <w:r>
        <w:t>the following</w:t>
      </w:r>
      <w:r w:rsidRPr="00FA55B8">
        <w:t xml:space="preserve"> video to learn more about the splitting method of multiplication:</w:t>
      </w:r>
    </w:p>
    <w:p w14:paraId="5B928CF1" w14:textId="60A2431E" w:rsidR="00FA55B8" w:rsidRDefault="00F9626B" w:rsidP="00FA55B8">
      <w:pPr>
        <w:pStyle w:val="ParagraphStyle"/>
      </w:pPr>
      <w:hyperlink r:id="rId10" w:history="1">
        <w:r w:rsidR="0056172D" w:rsidRPr="00627D58">
          <w:rPr>
            <w:rStyle w:val="Hyperlink"/>
          </w:rPr>
          <w:t>Mental Multiplication - Split Strategy</w:t>
        </w:r>
      </w:hyperlink>
    </w:p>
    <w:p w14:paraId="7920F052" w14:textId="3B23748B" w:rsidR="00627D58" w:rsidRDefault="00627D58" w:rsidP="00627D58">
      <w:pPr>
        <w:pStyle w:val="SlideTitles"/>
      </w:pPr>
      <w:r>
        <w:t xml:space="preserve">14 </w:t>
      </w:r>
      <w:r w:rsidR="00383C89">
        <w:t>of 27</w:t>
      </w:r>
      <w:r>
        <w:t xml:space="preserve"> </w:t>
      </w:r>
      <w:r w:rsidR="00E8633A">
        <w:t>–</w:t>
      </w:r>
      <w:r>
        <w:t xml:space="preserve"> </w:t>
      </w:r>
      <w:r w:rsidR="00E8633A">
        <w:t xml:space="preserve">Question </w:t>
      </w:r>
      <w:r w:rsidR="002F35CB">
        <w:t>6</w:t>
      </w:r>
    </w:p>
    <w:p w14:paraId="54306F0E" w14:textId="7FF40B54" w:rsidR="002F35CB" w:rsidRDefault="002F35CB" w:rsidP="002F35CB">
      <w:pPr>
        <w:pStyle w:val="ParagraphStyle"/>
      </w:pPr>
      <w:r w:rsidRPr="002F35CB">
        <w:t>Jamie has invited 28 people to his birthday party and is going to provide 4 sandwiches for each person.</w:t>
      </w:r>
    </w:p>
    <w:p w14:paraId="5063883B" w14:textId="156E1CDF" w:rsidR="002F35CB" w:rsidRDefault="002F35CB" w:rsidP="002F35CB">
      <w:pPr>
        <w:pStyle w:val="ParagraphStyle"/>
      </w:pPr>
    </w:p>
    <w:p w14:paraId="3C565DE5" w14:textId="6265ECEA" w:rsidR="002F35CB" w:rsidRPr="00F65548" w:rsidRDefault="00441203" w:rsidP="002F35CB">
      <w:pPr>
        <w:pStyle w:val="ParagraphStyle"/>
      </w:pPr>
      <w:r>
        <w:t>Using the follow</w:t>
      </w:r>
      <w:r w:rsidR="00CF417B">
        <w:t>ing choice of numbers</w:t>
      </w:r>
      <w:r w:rsidR="00E02475">
        <w:t xml:space="preserve"> and </w:t>
      </w:r>
      <w:r w:rsidR="0026219D">
        <w:t xml:space="preserve">calculations; </w:t>
      </w:r>
      <w:r w:rsidR="0026219D" w:rsidRPr="008406D1">
        <w:rPr>
          <w:b/>
          <w:bCs/>
        </w:rPr>
        <w:t>80</w:t>
      </w:r>
      <w:r w:rsidR="0026219D">
        <w:t xml:space="preserve">, </w:t>
      </w:r>
      <w:r w:rsidR="0026219D" w:rsidRPr="008406D1">
        <w:rPr>
          <w:b/>
          <w:bCs/>
        </w:rPr>
        <w:t>32</w:t>
      </w:r>
      <w:r w:rsidR="0026219D">
        <w:t xml:space="preserve">, </w:t>
      </w:r>
      <w:r w:rsidR="00D572DA" w:rsidRPr="008406D1">
        <w:rPr>
          <w:b/>
          <w:bCs/>
        </w:rPr>
        <w:t>10 times 4</w:t>
      </w:r>
      <w:r w:rsidR="00D572DA">
        <w:t xml:space="preserve">, </w:t>
      </w:r>
      <w:r w:rsidR="00A4051C" w:rsidRPr="008406D1">
        <w:rPr>
          <w:b/>
          <w:bCs/>
        </w:rPr>
        <w:t>100</w:t>
      </w:r>
      <w:r w:rsidR="00A4051C">
        <w:t xml:space="preserve">, </w:t>
      </w:r>
      <w:r w:rsidR="00A4051C" w:rsidRPr="008406D1">
        <w:rPr>
          <w:b/>
          <w:bCs/>
        </w:rPr>
        <w:t>80</w:t>
      </w:r>
      <w:r w:rsidR="00A4051C">
        <w:t xml:space="preserve">, </w:t>
      </w:r>
      <w:r w:rsidR="00031521" w:rsidRPr="008406D1">
        <w:rPr>
          <w:b/>
          <w:bCs/>
        </w:rPr>
        <w:t>20 times 4</w:t>
      </w:r>
      <w:r w:rsidR="00031521">
        <w:t xml:space="preserve"> and </w:t>
      </w:r>
      <w:r w:rsidR="00031521" w:rsidRPr="008406D1">
        <w:rPr>
          <w:b/>
          <w:bCs/>
        </w:rPr>
        <w:t>112</w:t>
      </w:r>
      <w:r w:rsidR="00031521">
        <w:t xml:space="preserve">, fill in the blanks for the </w:t>
      </w:r>
      <w:r w:rsidR="008406D1">
        <w:t>multiplication splitting method below</w:t>
      </w:r>
      <w:r w:rsidR="00863B72">
        <w:t xml:space="preserve"> (you do not need to use all of the words)</w:t>
      </w:r>
      <w:r w:rsidR="008406D1">
        <w:t>:</w:t>
      </w:r>
    </w:p>
    <w:p w14:paraId="4C983C3B" w14:textId="074B7050" w:rsidR="000A4BB8" w:rsidRDefault="000A4BB8" w:rsidP="000A4BB8">
      <w:pPr>
        <w:pStyle w:val="ParagraphStyle"/>
      </w:pPr>
    </w:p>
    <w:p w14:paraId="74206E79" w14:textId="4614594E" w:rsidR="000A4BB8" w:rsidRDefault="004A2CFA" w:rsidP="000A4BB8">
      <w:pPr>
        <w:pStyle w:val="ParagraphStyle"/>
      </w:pPr>
      <w:r>
        <w:t xml:space="preserve">For step 1, </w:t>
      </w:r>
      <w:r w:rsidRPr="004A2CFA">
        <w:t>28 can be split into 20 and 8</w:t>
      </w:r>
      <w:r>
        <w:t xml:space="preserve">. </w:t>
      </w:r>
      <w:r w:rsidR="009031E8">
        <w:t xml:space="preserve">For step 2, you multiply each number by 4. </w:t>
      </w:r>
      <w:r w:rsidR="00AB040D">
        <w:t xml:space="preserve">So </w:t>
      </w:r>
      <w:r w:rsidR="00AB040D">
        <w:rPr>
          <w:b/>
          <w:bCs/>
        </w:rPr>
        <w:t>blank</w:t>
      </w:r>
      <w:r w:rsidR="00AB040D">
        <w:t xml:space="preserve"> equals 8</w:t>
      </w:r>
      <w:r w:rsidR="001D182C">
        <w:t>0</w:t>
      </w:r>
      <w:r w:rsidR="00AB040D">
        <w:t xml:space="preserve"> and </w:t>
      </w:r>
      <w:r w:rsidR="00E6599D">
        <w:t xml:space="preserve">8 times 4 equals </w:t>
      </w:r>
      <w:r w:rsidR="00E6599D">
        <w:rPr>
          <w:b/>
          <w:bCs/>
        </w:rPr>
        <w:t>blank</w:t>
      </w:r>
      <w:r w:rsidR="00E6599D">
        <w:t xml:space="preserve">. </w:t>
      </w:r>
      <w:r w:rsidR="00187E59">
        <w:t xml:space="preserve">For step 3, you add all the numbers together. </w:t>
      </w:r>
      <w:r w:rsidR="00690091">
        <w:rPr>
          <w:b/>
          <w:bCs/>
        </w:rPr>
        <w:t>Blank</w:t>
      </w:r>
      <w:r w:rsidR="00690091">
        <w:t xml:space="preserve"> add 32 </w:t>
      </w:r>
      <w:r w:rsidR="00DB682F">
        <w:t xml:space="preserve">equals </w:t>
      </w:r>
      <w:r w:rsidR="00DB682F">
        <w:rPr>
          <w:b/>
          <w:bCs/>
        </w:rPr>
        <w:t>blank</w:t>
      </w:r>
      <w:r w:rsidR="00DB682F">
        <w:t>.</w:t>
      </w:r>
    </w:p>
    <w:p w14:paraId="13C693BA" w14:textId="51080240" w:rsidR="00DB682F" w:rsidRDefault="00DB682F" w:rsidP="000A4BB8">
      <w:pPr>
        <w:pStyle w:val="ParagraphStyle"/>
      </w:pPr>
    </w:p>
    <w:p w14:paraId="3B4B2997" w14:textId="718B9249" w:rsidR="00DB682F" w:rsidRDefault="00DB682F" w:rsidP="000A4BB8">
      <w:pPr>
        <w:pStyle w:val="ParagraphStyle"/>
      </w:pPr>
      <w:r>
        <w:t xml:space="preserve">The correct multiplication splitting method </w:t>
      </w:r>
      <w:r w:rsidR="00BD0EA2">
        <w:t>should read:</w:t>
      </w:r>
    </w:p>
    <w:p w14:paraId="1277DEED" w14:textId="1BAFECDC" w:rsidR="00BD0EA2" w:rsidRDefault="00BD0EA2" w:rsidP="000A4BB8">
      <w:pPr>
        <w:pStyle w:val="ParagraphStyle"/>
      </w:pPr>
    </w:p>
    <w:p w14:paraId="471E87B1" w14:textId="3E057C7F" w:rsidR="00BD0EA2" w:rsidRDefault="00BD0EA2" w:rsidP="000A4BB8">
      <w:pPr>
        <w:pStyle w:val="ParagraphStyle"/>
      </w:pPr>
      <w:r>
        <w:t xml:space="preserve">For step 1, </w:t>
      </w:r>
      <w:r w:rsidRPr="004A2CFA">
        <w:t>28 can be split into 20 and 8</w:t>
      </w:r>
      <w:r>
        <w:t xml:space="preserve">. For step 2, you multiply each number by 4. So </w:t>
      </w:r>
      <w:r w:rsidR="00D17210">
        <w:rPr>
          <w:b/>
          <w:bCs/>
        </w:rPr>
        <w:t>20 times 4</w:t>
      </w:r>
      <w:r>
        <w:t xml:space="preserve"> equals 8</w:t>
      </w:r>
      <w:r w:rsidR="001D182C">
        <w:t>0</w:t>
      </w:r>
      <w:r>
        <w:t xml:space="preserve"> and 8 times 4 equals </w:t>
      </w:r>
      <w:r w:rsidR="001D182C">
        <w:rPr>
          <w:b/>
          <w:bCs/>
        </w:rPr>
        <w:t>32</w:t>
      </w:r>
      <w:r>
        <w:t xml:space="preserve">. For step 3, you add all the numbers together. </w:t>
      </w:r>
      <w:r w:rsidR="00F854A6">
        <w:rPr>
          <w:b/>
          <w:bCs/>
        </w:rPr>
        <w:t>80</w:t>
      </w:r>
      <w:r>
        <w:t xml:space="preserve"> add 32 equals </w:t>
      </w:r>
      <w:r w:rsidR="00F854A6">
        <w:rPr>
          <w:b/>
          <w:bCs/>
        </w:rPr>
        <w:t>112</w:t>
      </w:r>
      <w:r>
        <w:t>.</w:t>
      </w:r>
    </w:p>
    <w:p w14:paraId="7385ECA0" w14:textId="1B9316B6" w:rsidR="00F854A6" w:rsidRDefault="00F854A6" w:rsidP="00F854A6">
      <w:pPr>
        <w:pStyle w:val="SlideTitles"/>
      </w:pPr>
      <w:r>
        <w:t xml:space="preserve">15 </w:t>
      </w:r>
      <w:r w:rsidR="00383C89">
        <w:t>of 27</w:t>
      </w:r>
      <w:r>
        <w:t xml:space="preserve"> </w:t>
      </w:r>
      <w:r w:rsidR="00B04F94">
        <w:t>–</w:t>
      </w:r>
      <w:r>
        <w:t xml:space="preserve"> </w:t>
      </w:r>
      <w:r w:rsidR="00B04F94" w:rsidRPr="00B04F94">
        <w:t>Grid method</w:t>
      </w:r>
    </w:p>
    <w:p w14:paraId="4DFD168B" w14:textId="76D5F637" w:rsidR="00B04F94" w:rsidRDefault="00240F1B" w:rsidP="00B04F94">
      <w:pPr>
        <w:pStyle w:val="ParagraphStyle"/>
      </w:pPr>
      <w:r w:rsidRPr="00240F1B">
        <w:t xml:space="preserve">The grid method of multiplication uses the same principles as the splitting </w:t>
      </w:r>
      <w:r w:rsidR="00010CEF" w:rsidRPr="00240F1B">
        <w:t>method but</w:t>
      </w:r>
      <w:r w:rsidRPr="00240F1B">
        <w:t xml:space="preserve"> places the numbers in a grid.</w:t>
      </w:r>
    </w:p>
    <w:p w14:paraId="49F44408" w14:textId="3AE2B38F" w:rsidR="00ED51BB" w:rsidRDefault="00ED51BB" w:rsidP="00B04F94">
      <w:pPr>
        <w:pStyle w:val="ParagraphStyle"/>
      </w:pPr>
    </w:p>
    <w:p w14:paraId="260F47D2" w14:textId="73EAE05F" w:rsidR="00ED51BB" w:rsidRDefault="00010CEF" w:rsidP="00B04F94">
      <w:pPr>
        <w:pStyle w:val="ParagraphStyle"/>
      </w:pPr>
      <w:r>
        <w:t>For</w:t>
      </w:r>
      <w:r w:rsidR="006839A0" w:rsidRPr="006839A0">
        <w:t xml:space="preserve"> example</w:t>
      </w:r>
      <w:r>
        <w:t xml:space="preserve">, if we were to calculate </w:t>
      </w:r>
      <w:r w:rsidR="006839A0" w:rsidRPr="006839A0">
        <w:t xml:space="preserve">13 </w:t>
      </w:r>
      <w:r w:rsidR="006839A0">
        <w:t>times</w:t>
      </w:r>
      <w:r w:rsidR="006839A0" w:rsidRPr="006839A0">
        <w:t xml:space="preserve"> 24 </w:t>
      </w:r>
      <w:r w:rsidR="006839A0">
        <w:t>equals</w:t>
      </w:r>
      <w:r w:rsidR="006839A0" w:rsidRPr="006839A0">
        <w:t xml:space="preserve"> 312</w:t>
      </w:r>
      <w:r>
        <w:t xml:space="preserve"> using the grid method, it would look like the table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1"/>
        <w:gridCol w:w="1701"/>
        <w:gridCol w:w="1701"/>
      </w:tblGrid>
      <w:tr w:rsidR="004953F7" w14:paraId="72A8F7F3" w14:textId="77777777" w:rsidTr="00AE5D34">
        <w:tc>
          <w:tcPr>
            <w:tcW w:w="1701" w:type="dxa"/>
          </w:tcPr>
          <w:p w14:paraId="65BFC7BA" w14:textId="25F6E3FF" w:rsidR="004953F7" w:rsidRDefault="00AE5D34" w:rsidP="00A35FE5">
            <w:pPr>
              <w:pStyle w:val="TableHeadings"/>
            </w:pPr>
            <w:r>
              <w:t>Times</w:t>
            </w:r>
          </w:p>
        </w:tc>
        <w:tc>
          <w:tcPr>
            <w:tcW w:w="1701" w:type="dxa"/>
          </w:tcPr>
          <w:p w14:paraId="095E1A97" w14:textId="7BBA8E19" w:rsidR="004953F7" w:rsidRDefault="00A35FE5" w:rsidP="00A35FE5">
            <w:pPr>
              <w:pStyle w:val="TableHeadings"/>
            </w:pPr>
            <w:r>
              <w:t>10</w:t>
            </w:r>
          </w:p>
        </w:tc>
        <w:tc>
          <w:tcPr>
            <w:tcW w:w="1701" w:type="dxa"/>
          </w:tcPr>
          <w:p w14:paraId="7A2EDB88" w14:textId="3EEA4C98" w:rsidR="004953F7" w:rsidRDefault="00A35FE5" w:rsidP="00A35FE5">
            <w:pPr>
              <w:pStyle w:val="TableHeadings"/>
            </w:pPr>
            <w:r>
              <w:t>3</w:t>
            </w:r>
          </w:p>
        </w:tc>
      </w:tr>
      <w:tr w:rsidR="004953F7" w14:paraId="31B4AE50" w14:textId="77777777" w:rsidTr="00AE5D34">
        <w:tc>
          <w:tcPr>
            <w:tcW w:w="1701" w:type="dxa"/>
          </w:tcPr>
          <w:p w14:paraId="573D15BE" w14:textId="535A4CBE" w:rsidR="004953F7" w:rsidRDefault="00A35FE5" w:rsidP="00A35FE5">
            <w:pPr>
              <w:pStyle w:val="TableHeadings"/>
            </w:pPr>
            <w:r>
              <w:t>20</w:t>
            </w:r>
          </w:p>
        </w:tc>
        <w:tc>
          <w:tcPr>
            <w:tcW w:w="1701" w:type="dxa"/>
          </w:tcPr>
          <w:p w14:paraId="5D780C96" w14:textId="77777777" w:rsidR="004953F7" w:rsidRDefault="004953F7" w:rsidP="00B04F94">
            <w:pPr>
              <w:pStyle w:val="ParagraphStyle"/>
            </w:pPr>
          </w:p>
        </w:tc>
        <w:tc>
          <w:tcPr>
            <w:tcW w:w="1701" w:type="dxa"/>
          </w:tcPr>
          <w:p w14:paraId="6187CC47" w14:textId="77777777" w:rsidR="004953F7" w:rsidRDefault="004953F7" w:rsidP="00B04F94">
            <w:pPr>
              <w:pStyle w:val="ParagraphStyle"/>
            </w:pPr>
          </w:p>
        </w:tc>
      </w:tr>
      <w:tr w:rsidR="004953F7" w14:paraId="3940FBAB" w14:textId="77777777" w:rsidTr="00AE5D34">
        <w:tc>
          <w:tcPr>
            <w:tcW w:w="1701" w:type="dxa"/>
          </w:tcPr>
          <w:p w14:paraId="7B9009D3" w14:textId="4A3F0065" w:rsidR="004953F7" w:rsidRDefault="00A35FE5" w:rsidP="00A35FE5">
            <w:pPr>
              <w:pStyle w:val="TableHeadings"/>
            </w:pPr>
            <w:r>
              <w:t>4</w:t>
            </w:r>
          </w:p>
        </w:tc>
        <w:tc>
          <w:tcPr>
            <w:tcW w:w="1701" w:type="dxa"/>
          </w:tcPr>
          <w:p w14:paraId="5FD5F0E4" w14:textId="77777777" w:rsidR="004953F7" w:rsidRDefault="004953F7" w:rsidP="00B04F94">
            <w:pPr>
              <w:pStyle w:val="ParagraphStyle"/>
            </w:pPr>
          </w:p>
        </w:tc>
        <w:tc>
          <w:tcPr>
            <w:tcW w:w="1701" w:type="dxa"/>
          </w:tcPr>
          <w:p w14:paraId="2D8743CE" w14:textId="77777777" w:rsidR="004953F7" w:rsidRDefault="004953F7" w:rsidP="00B04F94">
            <w:pPr>
              <w:pStyle w:val="ParagraphStyle"/>
            </w:pPr>
          </w:p>
        </w:tc>
      </w:tr>
    </w:tbl>
    <w:p w14:paraId="14AE8677" w14:textId="5769307D" w:rsidR="004953F7" w:rsidRDefault="004953F7" w:rsidP="00B04F94">
      <w:pPr>
        <w:pStyle w:val="ParagraphStyle"/>
      </w:pPr>
    </w:p>
    <w:p w14:paraId="541D7C6C" w14:textId="4AD42CC1" w:rsidR="00620C31" w:rsidRPr="00EA1486" w:rsidRDefault="00620C31" w:rsidP="00620C31">
      <w:pPr>
        <w:pStyle w:val="ParagraphStyle"/>
        <w:rPr>
          <w:b/>
          <w:bCs/>
        </w:rPr>
      </w:pPr>
      <w:r w:rsidRPr="00EA1486">
        <w:rPr>
          <w:b/>
          <w:bCs/>
        </w:rPr>
        <w:t>Step 1</w:t>
      </w:r>
    </w:p>
    <w:p w14:paraId="6BD70BCE" w14:textId="45B553A5" w:rsidR="00A35FE5" w:rsidRDefault="00620C31" w:rsidP="00620C31">
      <w:pPr>
        <w:pStyle w:val="ParagraphStyle"/>
      </w:pPr>
      <w:r>
        <w:t>Split 13 into tens and units and put these along the top of the grid.</w:t>
      </w:r>
    </w:p>
    <w:p w14:paraId="5856AEA4" w14:textId="48C5CA45" w:rsidR="00620C31" w:rsidRDefault="00620C31" w:rsidP="00620C31">
      <w:pPr>
        <w:pStyle w:val="ParagraphStyle"/>
      </w:pPr>
    </w:p>
    <w:p w14:paraId="66ED90F5" w14:textId="1C476DEE" w:rsidR="00620C31" w:rsidRDefault="005B135D" w:rsidP="00620C31">
      <w:pPr>
        <w:pStyle w:val="ParagraphStyle"/>
      </w:pPr>
      <w:r w:rsidRPr="005B135D">
        <w:t>Split 24 into tens and units and put these down the side of the grid.</w:t>
      </w:r>
    </w:p>
    <w:p w14:paraId="7B510A57" w14:textId="6F06A55D" w:rsidR="00EA1486" w:rsidRDefault="00EA1486" w:rsidP="00620C31">
      <w:pPr>
        <w:pStyle w:val="ParagraphStyle"/>
      </w:pPr>
    </w:p>
    <w:p w14:paraId="6D02C111" w14:textId="7BC660DE" w:rsidR="00EA1486" w:rsidRDefault="00EA1486" w:rsidP="00620C31">
      <w:pPr>
        <w:pStyle w:val="ParagraphStyle"/>
      </w:pPr>
      <w:r>
        <w:rPr>
          <w:b/>
          <w:bCs/>
        </w:rPr>
        <w:t>Step 2</w:t>
      </w:r>
    </w:p>
    <w:p w14:paraId="6F174774" w14:textId="60DF2D25" w:rsidR="004131E3" w:rsidRDefault="004131E3" w:rsidP="004131E3">
      <w:pPr>
        <w:pStyle w:val="ParagraphStyle"/>
      </w:pPr>
      <w:r>
        <w:t>Multiply each number in the row by each number in the column</w:t>
      </w:r>
      <w:r w:rsidR="003B75E0">
        <w:t>, like the example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1"/>
        <w:gridCol w:w="1701"/>
        <w:gridCol w:w="1701"/>
      </w:tblGrid>
      <w:tr w:rsidR="00FA7B4D" w:rsidRPr="00FA7B4D" w14:paraId="05CB74AA" w14:textId="77777777" w:rsidTr="00DA19FA">
        <w:tc>
          <w:tcPr>
            <w:tcW w:w="1701" w:type="dxa"/>
          </w:tcPr>
          <w:p w14:paraId="3AAA831A" w14:textId="77777777" w:rsidR="00FA7B4D" w:rsidRPr="00FA7B4D" w:rsidRDefault="00FA7B4D" w:rsidP="00FA7B4D">
            <w:pPr>
              <w:pStyle w:val="TableHeadings"/>
            </w:pPr>
            <w:r w:rsidRPr="00FA7B4D">
              <w:t>Times</w:t>
            </w:r>
          </w:p>
        </w:tc>
        <w:tc>
          <w:tcPr>
            <w:tcW w:w="1701" w:type="dxa"/>
          </w:tcPr>
          <w:p w14:paraId="3A745C21" w14:textId="77777777" w:rsidR="00FA7B4D" w:rsidRPr="00FA7B4D" w:rsidRDefault="00FA7B4D" w:rsidP="00FA7B4D">
            <w:pPr>
              <w:pStyle w:val="TableHeadings"/>
            </w:pPr>
            <w:r w:rsidRPr="00FA7B4D">
              <w:t>10</w:t>
            </w:r>
          </w:p>
        </w:tc>
        <w:tc>
          <w:tcPr>
            <w:tcW w:w="1701" w:type="dxa"/>
          </w:tcPr>
          <w:p w14:paraId="1CFF361B" w14:textId="77777777" w:rsidR="00FA7B4D" w:rsidRPr="00FA7B4D" w:rsidRDefault="00FA7B4D" w:rsidP="00FA7B4D">
            <w:pPr>
              <w:pStyle w:val="TableHeadings"/>
            </w:pPr>
            <w:r w:rsidRPr="00FA7B4D">
              <w:t>3</w:t>
            </w:r>
          </w:p>
        </w:tc>
      </w:tr>
      <w:tr w:rsidR="00FA7B4D" w:rsidRPr="00FA7B4D" w14:paraId="678A516C" w14:textId="77777777" w:rsidTr="00DA19FA">
        <w:tc>
          <w:tcPr>
            <w:tcW w:w="1701" w:type="dxa"/>
          </w:tcPr>
          <w:p w14:paraId="694762D7" w14:textId="77777777" w:rsidR="00FA7B4D" w:rsidRPr="00FA7B4D" w:rsidRDefault="00FA7B4D" w:rsidP="00FA7B4D">
            <w:pPr>
              <w:pStyle w:val="TableHeadings"/>
            </w:pPr>
            <w:r w:rsidRPr="00FA7B4D">
              <w:t>20</w:t>
            </w:r>
          </w:p>
        </w:tc>
        <w:tc>
          <w:tcPr>
            <w:tcW w:w="1701" w:type="dxa"/>
          </w:tcPr>
          <w:p w14:paraId="72A7BE13" w14:textId="4C71E21B" w:rsidR="00FA7B4D" w:rsidRPr="00FA7B4D" w:rsidRDefault="00FA7B4D" w:rsidP="003F5CAA">
            <w:pPr>
              <w:pStyle w:val="ParagraphStyle"/>
            </w:pPr>
            <w:r>
              <w:t>200</w:t>
            </w:r>
          </w:p>
        </w:tc>
        <w:tc>
          <w:tcPr>
            <w:tcW w:w="1701" w:type="dxa"/>
          </w:tcPr>
          <w:p w14:paraId="2833D54A" w14:textId="2A9988D2" w:rsidR="00FA7B4D" w:rsidRPr="00FA7B4D" w:rsidRDefault="00FA7B4D" w:rsidP="003F5CAA">
            <w:pPr>
              <w:pStyle w:val="ParagraphStyle"/>
            </w:pPr>
            <w:r>
              <w:t>60</w:t>
            </w:r>
          </w:p>
        </w:tc>
      </w:tr>
      <w:tr w:rsidR="00FA7B4D" w:rsidRPr="00FA7B4D" w14:paraId="203F1842" w14:textId="77777777" w:rsidTr="00DA19FA">
        <w:tc>
          <w:tcPr>
            <w:tcW w:w="1701" w:type="dxa"/>
          </w:tcPr>
          <w:p w14:paraId="40627865" w14:textId="77777777" w:rsidR="00FA7B4D" w:rsidRPr="00FA7B4D" w:rsidRDefault="00FA7B4D" w:rsidP="00FA7B4D">
            <w:pPr>
              <w:pStyle w:val="TableHeadings"/>
            </w:pPr>
            <w:r w:rsidRPr="00FA7B4D">
              <w:t>4</w:t>
            </w:r>
          </w:p>
        </w:tc>
        <w:tc>
          <w:tcPr>
            <w:tcW w:w="1701" w:type="dxa"/>
          </w:tcPr>
          <w:p w14:paraId="1CB1A491" w14:textId="51AA5CE7" w:rsidR="00FA7B4D" w:rsidRPr="00FA7B4D" w:rsidRDefault="00FA7B4D" w:rsidP="003F5CAA">
            <w:pPr>
              <w:pStyle w:val="ParagraphStyle"/>
            </w:pPr>
            <w:r>
              <w:t>40</w:t>
            </w:r>
          </w:p>
        </w:tc>
        <w:tc>
          <w:tcPr>
            <w:tcW w:w="1701" w:type="dxa"/>
          </w:tcPr>
          <w:p w14:paraId="66031B66" w14:textId="4444AC33" w:rsidR="00FA7B4D" w:rsidRPr="00FA7B4D" w:rsidRDefault="009D33AC" w:rsidP="003F5CAA">
            <w:pPr>
              <w:pStyle w:val="ParagraphStyle"/>
            </w:pPr>
            <w:r>
              <w:t>12</w:t>
            </w:r>
          </w:p>
        </w:tc>
      </w:tr>
    </w:tbl>
    <w:p w14:paraId="6B1D16DD" w14:textId="6CD3CF36" w:rsidR="004131E3" w:rsidRDefault="004131E3" w:rsidP="004131E3">
      <w:pPr>
        <w:pStyle w:val="ParagraphStyle"/>
      </w:pPr>
    </w:p>
    <w:p w14:paraId="047F12F2" w14:textId="418BDB98" w:rsidR="00EA1486" w:rsidRPr="00EA1486" w:rsidRDefault="009D33AC" w:rsidP="004131E3">
      <w:pPr>
        <w:pStyle w:val="ParagraphStyle"/>
      </w:pPr>
      <w:r>
        <w:t>In the table above</w:t>
      </w:r>
      <w:r w:rsidR="004131E3">
        <w:t xml:space="preserve">, 10 </w:t>
      </w:r>
      <w:r>
        <w:t>times</w:t>
      </w:r>
      <w:r w:rsidR="004131E3">
        <w:t xml:space="preserve"> 20 </w:t>
      </w:r>
      <w:r>
        <w:t>equals</w:t>
      </w:r>
      <w:r w:rsidR="004131E3">
        <w:t xml:space="preserve"> 200</w:t>
      </w:r>
      <w:r w:rsidR="00B57498">
        <w:t>, 3 times 20 equals 60, 10 times 4 equals 40 and 3 times 4 equals 12.</w:t>
      </w:r>
      <w:r w:rsidR="000825EA">
        <w:t xml:space="preserve"> The answers have been placed in the </w:t>
      </w:r>
      <w:r w:rsidR="009C5687">
        <w:t>cells</w:t>
      </w:r>
      <w:r w:rsidR="00C82C22">
        <w:t xml:space="preserve"> where the column and row </w:t>
      </w:r>
      <w:r w:rsidR="005F2BAC">
        <w:t>are the numbers which have been multiplied together.</w:t>
      </w:r>
    </w:p>
    <w:p w14:paraId="11821BC2" w14:textId="561B05C2" w:rsidR="006839A0" w:rsidRDefault="006839A0" w:rsidP="00B04F94">
      <w:pPr>
        <w:pStyle w:val="ParagraphStyle"/>
      </w:pPr>
    </w:p>
    <w:p w14:paraId="65B8D331" w14:textId="5F12582C" w:rsidR="00871FB7" w:rsidRDefault="00871FB7" w:rsidP="00B04F94">
      <w:pPr>
        <w:pStyle w:val="ParagraphStyle"/>
      </w:pPr>
      <w:r>
        <w:rPr>
          <w:b/>
          <w:bCs/>
        </w:rPr>
        <w:t xml:space="preserve">Step </w:t>
      </w:r>
      <w:r w:rsidR="003F5CAA">
        <w:rPr>
          <w:b/>
          <w:bCs/>
        </w:rPr>
        <w:t>3</w:t>
      </w:r>
    </w:p>
    <w:p w14:paraId="742F315D" w14:textId="4D283C6D" w:rsidR="003F5CAA" w:rsidRDefault="003F5CAA" w:rsidP="003F5CAA">
      <w:pPr>
        <w:pStyle w:val="ParagraphStyle"/>
      </w:pPr>
      <w:r>
        <w:t>Add up the numbers in each row and write them to the right of the grid, like the example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</w:tblGrid>
      <w:tr w:rsidR="003F5CAA" w:rsidRPr="003F5CAA" w14:paraId="43B87977" w14:textId="41E5A36D" w:rsidTr="00045933">
        <w:tc>
          <w:tcPr>
            <w:tcW w:w="1701" w:type="dxa"/>
          </w:tcPr>
          <w:p w14:paraId="029B09BC" w14:textId="77777777" w:rsidR="003F5CAA" w:rsidRPr="003F5CAA" w:rsidRDefault="003F5CAA" w:rsidP="003F5CAA">
            <w:pPr>
              <w:pStyle w:val="TableHeadings"/>
            </w:pPr>
            <w:r w:rsidRPr="003F5CAA">
              <w:t>Times</w:t>
            </w:r>
          </w:p>
        </w:tc>
        <w:tc>
          <w:tcPr>
            <w:tcW w:w="1701" w:type="dxa"/>
          </w:tcPr>
          <w:p w14:paraId="10D12A2C" w14:textId="77777777" w:rsidR="003F5CAA" w:rsidRPr="003F5CAA" w:rsidRDefault="003F5CAA" w:rsidP="003F5CAA">
            <w:pPr>
              <w:pStyle w:val="TableHeadings"/>
            </w:pPr>
            <w:r w:rsidRPr="003F5CAA">
              <w:t>10</w:t>
            </w:r>
          </w:p>
        </w:tc>
        <w:tc>
          <w:tcPr>
            <w:tcW w:w="1701" w:type="dxa"/>
          </w:tcPr>
          <w:p w14:paraId="434B884B" w14:textId="77777777" w:rsidR="003F5CAA" w:rsidRPr="003F5CAA" w:rsidRDefault="003F5CAA" w:rsidP="003F5CAA">
            <w:pPr>
              <w:pStyle w:val="TableHeadings"/>
            </w:pPr>
            <w:r w:rsidRPr="003F5CAA">
              <w:t>3</w:t>
            </w:r>
          </w:p>
        </w:tc>
        <w:tc>
          <w:tcPr>
            <w:tcW w:w="1701" w:type="dxa"/>
          </w:tcPr>
          <w:p w14:paraId="21BB5D4C" w14:textId="1B087E80" w:rsidR="003F5CAA" w:rsidRPr="003F5CAA" w:rsidRDefault="003F5CAA" w:rsidP="003F5CAA">
            <w:pPr>
              <w:pStyle w:val="TableHeadings"/>
            </w:pPr>
            <w:r>
              <w:t>Total</w:t>
            </w:r>
          </w:p>
        </w:tc>
      </w:tr>
      <w:tr w:rsidR="003F5CAA" w:rsidRPr="003F5CAA" w14:paraId="31B6D0FC" w14:textId="02CF830E" w:rsidTr="00045933">
        <w:tc>
          <w:tcPr>
            <w:tcW w:w="1701" w:type="dxa"/>
          </w:tcPr>
          <w:p w14:paraId="1718AA5E" w14:textId="77777777" w:rsidR="003F5CAA" w:rsidRPr="003F5CAA" w:rsidRDefault="003F5CAA" w:rsidP="003F5CAA">
            <w:pPr>
              <w:pStyle w:val="TableHeadings"/>
            </w:pPr>
            <w:r w:rsidRPr="003F5CAA">
              <w:t>20</w:t>
            </w:r>
          </w:p>
        </w:tc>
        <w:tc>
          <w:tcPr>
            <w:tcW w:w="1701" w:type="dxa"/>
          </w:tcPr>
          <w:p w14:paraId="284C8D59" w14:textId="77777777" w:rsidR="003F5CAA" w:rsidRPr="003F5CAA" w:rsidRDefault="003F5CAA" w:rsidP="003F5CAA">
            <w:pPr>
              <w:pStyle w:val="ParagraphStyle"/>
            </w:pPr>
            <w:r w:rsidRPr="003F5CAA">
              <w:t>200</w:t>
            </w:r>
          </w:p>
        </w:tc>
        <w:tc>
          <w:tcPr>
            <w:tcW w:w="1701" w:type="dxa"/>
          </w:tcPr>
          <w:p w14:paraId="1BD767D3" w14:textId="77777777" w:rsidR="003F5CAA" w:rsidRPr="003F5CAA" w:rsidRDefault="003F5CAA" w:rsidP="003F5CAA">
            <w:pPr>
              <w:pStyle w:val="ParagraphStyle"/>
            </w:pPr>
            <w:r w:rsidRPr="003F5CAA">
              <w:t>60</w:t>
            </w:r>
          </w:p>
        </w:tc>
        <w:tc>
          <w:tcPr>
            <w:tcW w:w="1701" w:type="dxa"/>
          </w:tcPr>
          <w:p w14:paraId="6DE35D1E" w14:textId="1F08BE01" w:rsidR="003F5CAA" w:rsidRPr="003F5CAA" w:rsidRDefault="00223068" w:rsidP="003F5CAA">
            <w:pPr>
              <w:pStyle w:val="ParagraphStyle"/>
            </w:pPr>
            <w:r>
              <w:t>260</w:t>
            </w:r>
          </w:p>
        </w:tc>
      </w:tr>
      <w:tr w:rsidR="003F5CAA" w:rsidRPr="003F5CAA" w14:paraId="65BBEE6C" w14:textId="58E91424" w:rsidTr="00045933">
        <w:tc>
          <w:tcPr>
            <w:tcW w:w="1701" w:type="dxa"/>
          </w:tcPr>
          <w:p w14:paraId="4D7C2A63" w14:textId="77777777" w:rsidR="003F5CAA" w:rsidRPr="003F5CAA" w:rsidRDefault="003F5CAA" w:rsidP="003F5CAA">
            <w:pPr>
              <w:pStyle w:val="TableHeadings"/>
            </w:pPr>
            <w:r w:rsidRPr="003F5CAA">
              <w:t>4</w:t>
            </w:r>
          </w:p>
        </w:tc>
        <w:tc>
          <w:tcPr>
            <w:tcW w:w="1701" w:type="dxa"/>
          </w:tcPr>
          <w:p w14:paraId="2F7305D0" w14:textId="77777777" w:rsidR="003F5CAA" w:rsidRPr="003F5CAA" w:rsidRDefault="003F5CAA" w:rsidP="003F5CAA">
            <w:pPr>
              <w:pStyle w:val="ParagraphStyle"/>
            </w:pPr>
            <w:r w:rsidRPr="003F5CAA">
              <w:t>40</w:t>
            </w:r>
          </w:p>
        </w:tc>
        <w:tc>
          <w:tcPr>
            <w:tcW w:w="1701" w:type="dxa"/>
          </w:tcPr>
          <w:p w14:paraId="6AB2BAFA" w14:textId="77777777" w:rsidR="003F5CAA" w:rsidRPr="003F5CAA" w:rsidRDefault="003F5CAA" w:rsidP="003F5CAA">
            <w:pPr>
              <w:pStyle w:val="ParagraphStyle"/>
            </w:pPr>
            <w:r w:rsidRPr="003F5CAA">
              <w:t>12</w:t>
            </w:r>
          </w:p>
        </w:tc>
        <w:tc>
          <w:tcPr>
            <w:tcW w:w="1701" w:type="dxa"/>
          </w:tcPr>
          <w:p w14:paraId="00B693DB" w14:textId="6BD4E567" w:rsidR="003F5CAA" w:rsidRPr="003F5CAA" w:rsidRDefault="00223068" w:rsidP="003F5CAA">
            <w:pPr>
              <w:pStyle w:val="ParagraphStyle"/>
            </w:pPr>
            <w:r>
              <w:t>52</w:t>
            </w:r>
          </w:p>
        </w:tc>
      </w:tr>
    </w:tbl>
    <w:p w14:paraId="1BA2F9B7" w14:textId="77777777" w:rsidR="003F5CAA" w:rsidRDefault="003F5CAA" w:rsidP="003F5CAA">
      <w:pPr>
        <w:pStyle w:val="ParagraphStyle"/>
      </w:pPr>
    </w:p>
    <w:p w14:paraId="67C4D600" w14:textId="4525444A" w:rsidR="00871FB7" w:rsidRDefault="00CC1BD3" w:rsidP="003F5CAA">
      <w:pPr>
        <w:pStyle w:val="ParagraphStyle"/>
      </w:pPr>
      <w:r>
        <w:t>T</w:t>
      </w:r>
      <w:r w:rsidR="00223068">
        <w:t>he table above</w:t>
      </w:r>
      <w:r>
        <w:t xml:space="preserve"> shows that</w:t>
      </w:r>
      <w:r w:rsidR="003F5CAA">
        <w:t xml:space="preserve"> 200 + 60 = 260</w:t>
      </w:r>
      <w:r w:rsidR="00223068">
        <w:t xml:space="preserve"> and </w:t>
      </w:r>
      <w:r w:rsidR="00F43B11">
        <w:t>40 + 12 = 52.</w:t>
      </w:r>
    </w:p>
    <w:p w14:paraId="4C09A6AA" w14:textId="294BB528" w:rsidR="00F43B11" w:rsidRDefault="00F43B11" w:rsidP="003F5CAA">
      <w:pPr>
        <w:pStyle w:val="ParagraphStyle"/>
      </w:pPr>
    </w:p>
    <w:p w14:paraId="58717A80" w14:textId="603E8C31" w:rsidR="00F43B11" w:rsidRDefault="00F43B11" w:rsidP="003F5CAA">
      <w:pPr>
        <w:pStyle w:val="ParagraphStyle"/>
      </w:pPr>
      <w:r>
        <w:rPr>
          <w:b/>
          <w:bCs/>
        </w:rPr>
        <w:t>Step 4</w:t>
      </w:r>
    </w:p>
    <w:p w14:paraId="4B80C3C4" w14:textId="77777777" w:rsidR="005358DC" w:rsidRDefault="005358DC" w:rsidP="005358DC">
      <w:pPr>
        <w:pStyle w:val="ParagraphStyle"/>
      </w:pPr>
      <w:r>
        <w:t>Add the numbers outside of the grid together.</w:t>
      </w:r>
    </w:p>
    <w:p w14:paraId="25E30D6C" w14:textId="77777777" w:rsidR="005358DC" w:rsidRDefault="005358DC" w:rsidP="005358DC">
      <w:pPr>
        <w:pStyle w:val="ParagraphStyle"/>
      </w:pPr>
    </w:p>
    <w:p w14:paraId="1286AC33" w14:textId="7D1AC59C" w:rsidR="005358DC" w:rsidRDefault="005358DC" w:rsidP="005358DC">
      <w:pPr>
        <w:pStyle w:val="ParagraphStyle"/>
      </w:pPr>
      <w:r>
        <w:t>In this example, 260 + 52 = 312.</w:t>
      </w:r>
    </w:p>
    <w:p w14:paraId="5388CA56" w14:textId="77777777" w:rsidR="005358DC" w:rsidRDefault="005358DC" w:rsidP="005358DC">
      <w:pPr>
        <w:pStyle w:val="ParagraphStyle"/>
      </w:pPr>
    </w:p>
    <w:p w14:paraId="5A952145" w14:textId="110B62C4" w:rsidR="00F43B11" w:rsidRDefault="005358DC" w:rsidP="005358DC">
      <w:pPr>
        <w:pStyle w:val="ParagraphStyle"/>
      </w:pPr>
      <w:r>
        <w:t>This is the answer.</w:t>
      </w:r>
    </w:p>
    <w:p w14:paraId="7CD8BD76" w14:textId="13AEE1F9" w:rsidR="005358DC" w:rsidRDefault="005358DC" w:rsidP="005358DC">
      <w:pPr>
        <w:pStyle w:val="SlideTitles"/>
      </w:pPr>
      <w:r>
        <w:lastRenderedPageBreak/>
        <w:t xml:space="preserve">16 </w:t>
      </w:r>
      <w:r w:rsidR="00383C89">
        <w:t>of 27</w:t>
      </w:r>
      <w:r>
        <w:t xml:space="preserve"> </w:t>
      </w:r>
      <w:r w:rsidR="00EF74D9">
        <w:t>–</w:t>
      </w:r>
      <w:r>
        <w:t xml:space="preserve"> </w:t>
      </w:r>
      <w:r w:rsidR="00EF74D9">
        <w:t>Question 7</w:t>
      </w:r>
    </w:p>
    <w:p w14:paraId="42465398" w14:textId="785DDF8F" w:rsidR="00EF74D9" w:rsidRDefault="00EF74D9" w:rsidP="00EF74D9">
      <w:pPr>
        <w:pStyle w:val="ParagraphStyle"/>
      </w:pPr>
      <w:r>
        <w:t>Ali has organised a concert, with all of the money raised going to charity. He has sold 56 tickets for £12 each. How much money has he raised for charity?</w:t>
      </w:r>
    </w:p>
    <w:p w14:paraId="445657D3" w14:textId="3F7422A1" w:rsidR="00091773" w:rsidRDefault="00091773" w:rsidP="00EF74D9">
      <w:pPr>
        <w:pStyle w:val="ParagraphStyle"/>
      </w:pPr>
    </w:p>
    <w:p w14:paraId="65614052" w14:textId="2A33FDE6" w:rsidR="00091773" w:rsidRPr="00F43B11" w:rsidRDefault="00091773" w:rsidP="00EF74D9">
      <w:pPr>
        <w:pStyle w:val="ParagraphStyle"/>
      </w:pPr>
      <w:r>
        <w:t xml:space="preserve">Using the following </w:t>
      </w:r>
      <w:r w:rsidR="00BC7E4E">
        <w:t xml:space="preserve">choice of </w:t>
      </w:r>
      <w:r>
        <w:t xml:space="preserve">numbers; </w:t>
      </w:r>
      <w:r w:rsidR="00C27CE1" w:rsidRPr="00BC7E4E">
        <w:rPr>
          <w:b/>
          <w:bCs/>
        </w:rPr>
        <w:t>60</w:t>
      </w:r>
      <w:r w:rsidR="00C27CE1">
        <w:t xml:space="preserve">, </w:t>
      </w:r>
      <w:r w:rsidR="00C27CE1" w:rsidRPr="00BC7E4E">
        <w:rPr>
          <w:b/>
          <w:bCs/>
        </w:rPr>
        <w:t>500</w:t>
      </w:r>
      <w:r w:rsidR="00C27CE1">
        <w:t xml:space="preserve">, </w:t>
      </w:r>
      <w:r w:rsidR="00ED1EDE" w:rsidRPr="00BC7E4E">
        <w:rPr>
          <w:b/>
          <w:bCs/>
        </w:rPr>
        <w:t>100</w:t>
      </w:r>
      <w:r w:rsidR="00ED1EDE">
        <w:t xml:space="preserve">, </w:t>
      </w:r>
      <w:r w:rsidR="00ED1EDE" w:rsidRPr="00BC7E4E">
        <w:rPr>
          <w:b/>
          <w:bCs/>
        </w:rPr>
        <w:t>12</w:t>
      </w:r>
      <w:r w:rsidR="00ED1EDE">
        <w:t xml:space="preserve">, </w:t>
      </w:r>
      <w:r w:rsidR="00ED1EDE" w:rsidRPr="00BC7E4E">
        <w:rPr>
          <w:b/>
          <w:bCs/>
        </w:rPr>
        <w:t>672</w:t>
      </w:r>
      <w:r w:rsidR="00ED1EDE">
        <w:t xml:space="preserve">, </w:t>
      </w:r>
      <w:r w:rsidR="00ED1EDE" w:rsidRPr="00BC7E4E">
        <w:rPr>
          <w:b/>
          <w:bCs/>
        </w:rPr>
        <w:t>112</w:t>
      </w:r>
      <w:r w:rsidR="00BC7E4E">
        <w:t xml:space="preserve"> and </w:t>
      </w:r>
      <w:r w:rsidR="00BC7E4E" w:rsidRPr="00BC7E4E">
        <w:rPr>
          <w:b/>
          <w:bCs/>
        </w:rPr>
        <w:t>560</w:t>
      </w:r>
      <w:r w:rsidR="00BC7E4E">
        <w:t>, fill in the blanks for the grid method calculation below:</w:t>
      </w:r>
    </w:p>
    <w:p w14:paraId="55FD01DE" w14:textId="77777777" w:rsidR="003F5CAA" w:rsidRPr="00871FB7" w:rsidRDefault="003F5CAA" w:rsidP="003F5CAA">
      <w:pPr>
        <w:pStyle w:val="ParagraphStyle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</w:tblGrid>
      <w:tr w:rsidR="00BC7E4E" w:rsidRPr="00BC7E4E" w14:paraId="5408B4E6" w14:textId="77777777" w:rsidTr="00DA19FA">
        <w:tc>
          <w:tcPr>
            <w:tcW w:w="1701" w:type="dxa"/>
          </w:tcPr>
          <w:p w14:paraId="04CE7F8D" w14:textId="77777777" w:rsidR="00BC7E4E" w:rsidRPr="00BC7E4E" w:rsidRDefault="00BC7E4E" w:rsidP="00BC7E4E">
            <w:pPr>
              <w:pStyle w:val="TableHeadings"/>
            </w:pPr>
            <w:r w:rsidRPr="00BC7E4E">
              <w:t>Times</w:t>
            </w:r>
          </w:p>
        </w:tc>
        <w:tc>
          <w:tcPr>
            <w:tcW w:w="1701" w:type="dxa"/>
          </w:tcPr>
          <w:p w14:paraId="00FFF767" w14:textId="66A3D49C" w:rsidR="00BC7E4E" w:rsidRPr="00BC7E4E" w:rsidRDefault="002D1B5D" w:rsidP="00BC7E4E">
            <w:pPr>
              <w:pStyle w:val="TableHeadings"/>
            </w:pPr>
            <w:r>
              <w:t>50</w:t>
            </w:r>
          </w:p>
        </w:tc>
        <w:tc>
          <w:tcPr>
            <w:tcW w:w="1701" w:type="dxa"/>
          </w:tcPr>
          <w:p w14:paraId="76C2E037" w14:textId="119D1024" w:rsidR="00BC7E4E" w:rsidRPr="00BC7E4E" w:rsidRDefault="002D1B5D" w:rsidP="00BC7E4E">
            <w:pPr>
              <w:pStyle w:val="TableHeadings"/>
            </w:pPr>
            <w:r>
              <w:t>6</w:t>
            </w:r>
          </w:p>
        </w:tc>
        <w:tc>
          <w:tcPr>
            <w:tcW w:w="1701" w:type="dxa"/>
          </w:tcPr>
          <w:p w14:paraId="2D2087DB" w14:textId="77777777" w:rsidR="00BC7E4E" w:rsidRPr="00BC7E4E" w:rsidRDefault="00BC7E4E" w:rsidP="00BC7E4E">
            <w:pPr>
              <w:pStyle w:val="TableHeadings"/>
            </w:pPr>
            <w:r w:rsidRPr="00BC7E4E">
              <w:t>Total</w:t>
            </w:r>
          </w:p>
        </w:tc>
      </w:tr>
      <w:tr w:rsidR="00BC7E4E" w:rsidRPr="00BC7E4E" w14:paraId="34FCE932" w14:textId="77777777" w:rsidTr="00DA19FA">
        <w:tc>
          <w:tcPr>
            <w:tcW w:w="1701" w:type="dxa"/>
          </w:tcPr>
          <w:p w14:paraId="6D10BB50" w14:textId="562F2487" w:rsidR="00BC7E4E" w:rsidRPr="00BC7E4E" w:rsidRDefault="002D1B5D" w:rsidP="00BC7E4E">
            <w:pPr>
              <w:pStyle w:val="TableHeadings"/>
            </w:pPr>
            <w:r>
              <w:t>10</w:t>
            </w:r>
          </w:p>
        </w:tc>
        <w:tc>
          <w:tcPr>
            <w:tcW w:w="1701" w:type="dxa"/>
          </w:tcPr>
          <w:p w14:paraId="35EECB26" w14:textId="320816E9" w:rsidR="00BC7E4E" w:rsidRPr="00DE034A" w:rsidRDefault="00DE034A" w:rsidP="00BC7E4E">
            <w:pPr>
              <w:pStyle w:val="ParagraphStyle"/>
              <w:rPr>
                <w:b/>
                <w:bCs/>
              </w:rPr>
            </w:pPr>
            <w:r w:rsidRPr="00DE034A">
              <w:rPr>
                <w:b/>
                <w:bCs/>
              </w:rPr>
              <w:t>Blank</w:t>
            </w:r>
          </w:p>
        </w:tc>
        <w:tc>
          <w:tcPr>
            <w:tcW w:w="1701" w:type="dxa"/>
          </w:tcPr>
          <w:p w14:paraId="24F4379D" w14:textId="0F09A779" w:rsidR="00BC7E4E" w:rsidRPr="00DE034A" w:rsidRDefault="00DE034A" w:rsidP="00BC7E4E">
            <w:pPr>
              <w:pStyle w:val="ParagraphStyle"/>
              <w:rPr>
                <w:b/>
                <w:bCs/>
              </w:rPr>
            </w:pPr>
            <w:r w:rsidRPr="00DE034A">
              <w:rPr>
                <w:b/>
                <w:bCs/>
              </w:rPr>
              <w:t>Blank</w:t>
            </w:r>
          </w:p>
        </w:tc>
        <w:tc>
          <w:tcPr>
            <w:tcW w:w="1701" w:type="dxa"/>
          </w:tcPr>
          <w:p w14:paraId="48064E76" w14:textId="0D1FC687" w:rsidR="00BC7E4E" w:rsidRPr="00DE034A" w:rsidRDefault="00DE034A" w:rsidP="00BC7E4E">
            <w:pPr>
              <w:pStyle w:val="ParagraphStyle"/>
              <w:rPr>
                <w:b/>
                <w:bCs/>
              </w:rPr>
            </w:pPr>
            <w:r w:rsidRPr="00DE034A">
              <w:rPr>
                <w:b/>
                <w:bCs/>
              </w:rPr>
              <w:t>Blank</w:t>
            </w:r>
          </w:p>
        </w:tc>
      </w:tr>
      <w:tr w:rsidR="00BC7E4E" w:rsidRPr="00BC7E4E" w14:paraId="0AF5A57A" w14:textId="77777777" w:rsidTr="00DA19FA">
        <w:tc>
          <w:tcPr>
            <w:tcW w:w="1701" w:type="dxa"/>
          </w:tcPr>
          <w:p w14:paraId="658B0551" w14:textId="37D888B3" w:rsidR="00BC7E4E" w:rsidRPr="00BC7E4E" w:rsidRDefault="002D1B5D" w:rsidP="00BC7E4E">
            <w:pPr>
              <w:pStyle w:val="TableHeadings"/>
            </w:pPr>
            <w:r>
              <w:t>2</w:t>
            </w:r>
          </w:p>
        </w:tc>
        <w:tc>
          <w:tcPr>
            <w:tcW w:w="1701" w:type="dxa"/>
          </w:tcPr>
          <w:p w14:paraId="2157F2AF" w14:textId="2B130DB1" w:rsidR="00BC7E4E" w:rsidRPr="00DE034A" w:rsidRDefault="00DE034A" w:rsidP="00BC7E4E">
            <w:pPr>
              <w:pStyle w:val="ParagraphStyle"/>
              <w:rPr>
                <w:b/>
                <w:bCs/>
              </w:rPr>
            </w:pPr>
            <w:r w:rsidRPr="00DE034A">
              <w:rPr>
                <w:b/>
                <w:bCs/>
              </w:rPr>
              <w:t>Blank</w:t>
            </w:r>
          </w:p>
        </w:tc>
        <w:tc>
          <w:tcPr>
            <w:tcW w:w="1701" w:type="dxa"/>
          </w:tcPr>
          <w:p w14:paraId="4605D986" w14:textId="0592B648" w:rsidR="00BC7E4E" w:rsidRPr="00DE034A" w:rsidRDefault="00DE034A" w:rsidP="00BC7E4E">
            <w:pPr>
              <w:pStyle w:val="ParagraphStyle"/>
              <w:rPr>
                <w:b/>
                <w:bCs/>
              </w:rPr>
            </w:pPr>
            <w:r w:rsidRPr="00DE034A">
              <w:rPr>
                <w:b/>
                <w:bCs/>
              </w:rPr>
              <w:t>Blank</w:t>
            </w:r>
          </w:p>
        </w:tc>
        <w:tc>
          <w:tcPr>
            <w:tcW w:w="1701" w:type="dxa"/>
          </w:tcPr>
          <w:p w14:paraId="6976BB20" w14:textId="0E90B675" w:rsidR="00BC7E4E" w:rsidRPr="00DE034A" w:rsidRDefault="00DE034A" w:rsidP="00BC7E4E">
            <w:pPr>
              <w:pStyle w:val="ParagraphStyle"/>
              <w:rPr>
                <w:b/>
                <w:bCs/>
              </w:rPr>
            </w:pPr>
            <w:r w:rsidRPr="00DE034A">
              <w:rPr>
                <w:b/>
                <w:bCs/>
              </w:rPr>
              <w:t>Blank</w:t>
            </w:r>
          </w:p>
        </w:tc>
      </w:tr>
    </w:tbl>
    <w:p w14:paraId="42A52AE4" w14:textId="556B3402" w:rsidR="000A4BB8" w:rsidRDefault="000A4BB8" w:rsidP="000A4BB8">
      <w:pPr>
        <w:pStyle w:val="ParagraphStyle"/>
      </w:pPr>
    </w:p>
    <w:p w14:paraId="0CB72000" w14:textId="77401E14" w:rsidR="000A4BB8" w:rsidRPr="00BC7E4E" w:rsidRDefault="00BC7E4E" w:rsidP="000A4BB8">
      <w:pPr>
        <w:pStyle w:val="ParagraphStyle"/>
        <w:rPr>
          <w:b/>
          <w:bCs/>
        </w:rPr>
      </w:pPr>
      <w:r>
        <w:t xml:space="preserve">Total: </w:t>
      </w:r>
      <w:r>
        <w:rPr>
          <w:b/>
          <w:bCs/>
        </w:rPr>
        <w:t>Blank</w:t>
      </w:r>
    </w:p>
    <w:p w14:paraId="5E323273" w14:textId="7A8E60A7" w:rsidR="000A4BB8" w:rsidRDefault="000A4BB8" w:rsidP="000A4BB8">
      <w:pPr>
        <w:pStyle w:val="ParagraphStyle"/>
      </w:pPr>
    </w:p>
    <w:p w14:paraId="431EEC7D" w14:textId="45B7ED74" w:rsidR="00A73F2E" w:rsidRDefault="00A73F2E" w:rsidP="000A4BB8">
      <w:pPr>
        <w:pStyle w:val="ParagraphStyle"/>
      </w:pPr>
      <w:r>
        <w:t>The correct grid method calculation should read:</w:t>
      </w:r>
    </w:p>
    <w:p w14:paraId="3C1D4C24" w14:textId="77777777" w:rsidR="00A73F2E" w:rsidRDefault="00A73F2E" w:rsidP="000A4BB8">
      <w:pPr>
        <w:pStyle w:val="ParagraphStyle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</w:tblGrid>
      <w:tr w:rsidR="00A73F2E" w:rsidRPr="00A73F2E" w14:paraId="1C07E8D9" w14:textId="77777777" w:rsidTr="00DA19FA">
        <w:tc>
          <w:tcPr>
            <w:tcW w:w="1701" w:type="dxa"/>
          </w:tcPr>
          <w:p w14:paraId="1973BD77" w14:textId="77777777" w:rsidR="00A73F2E" w:rsidRPr="00A73F2E" w:rsidRDefault="00A73F2E" w:rsidP="002D5407">
            <w:pPr>
              <w:pStyle w:val="TableHeadings"/>
            </w:pPr>
            <w:r w:rsidRPr="00A73F2E">
              <w:t>Times</w:t>
            </w:r>
          </w:p>
        </w:tc>
        <w:tc>
          <w:tcPr>
            <w:tcW w:w="1701" w:type="dxa"/>
          </w:tcPr>
          <w:p w14:paraId="083831CA" w14:textId="77777777" w:rsidR="00A73F2E" w:rsidRPr="00A73F2E" w:rsidRDefault="00A73F2E" w:rsidP="002D5407">
            <w:pPr>
              <w:pStyle w:val="TableHeadings"/>
            </w:pPr>
            <w:r w:rsidRPr="00A73F2E">
              <w:t>50</w:t>
            </w:r>
          </w:p>
        </w:tc>
        <w:tc>
          <w:tcPr>
            <w:tcW w:w="1701" w:type="dxa"/>
          </w:tcPr>
          <w:p w14:paraId="6EDAB54C" w14:textId="77777777" w:rsidR="00A73F2E" w:rsidRPr="00A73F2E" w:rsidRDefault="00A73F2E" w:rsidP="002D5407">
            <w:pPr>
              <w:pStyle w:val="TableHeadings"/>
            </w:pPr>
            <w:r w:rsidRPr="00A73F2E">
              <w:t>6</w:t>
            </w:r>
          </w:p>
        </w:tc>
        <w:tc>
          <w:tcPr>
            <w:tcW w:w="1701" w:type="dxa"/>
          </w:tcPr>
          <w:p w14:paraId="576A172C" w14:textId="77777777" w:rsidR="00A73F2E" w:rsidRPr="00A73F2E" w:rsidRDefault="00A73F2E" w:rsidP="002D5407">
            <w:pPr>
              <w:pStyle w:val="TableHeadings"/>
            </w:pPr>
            <w:r w:rsidRPr="00A73F2E">
              <w:t>Total</w:t>
            </w:r>
          </w:p>
        </w:tc>
      </w:tr>
      <w:tr w:rsidR="00A73F2E" w:rsidRPr="00A73F2E" w14:paraId="0915B140" w14:textId="77777777" w:rsidTr="00DA19FA">
        <w:tc>
          <w:tcPr>
            <w:tcW w:w="1701" w:type="dxa"/>
          </w:tcPr>
          <w:p w14:paraId="767C9BF4" w14:textId="77777777" w:rsidR="00A73F2E" w:rsidRPr="00A73F2E" w:rsidRDefault="00A73F2E" w:rsidP="002D5407">
            <w:pPr>
              <w:pStyle w:val="TableHeadings"/>
            </w:pPr>
            <w:r w:rsidRPr="00A73F2E">
              <w:t>10</w:t>
            </w:r>
          </w:p>
        </w:tc>
        <w:tc>
          <w:tcPr>
            <w:tcW w:w="1701" w:type="dxa"/>
          </w:tcPr>
          <w:p w14:paraId="2577D8A7" w14:textId="30A36FA3" w:rsidR="00A73F2E" w:rsidRPr="00A73F2E" w:rsidRDefault="00012E52" w:rsidP="00A73F2E">
            <w:pPr>
              <w:pStyle w:val="ParagraphStyle"/>
              <w:rPr>
                <w:b/>
                <w:bCs/>
              </w:rPr>
            </w:pPr>
            <w:r>
              <w:rPr>
                <w:b/>
                <w:bCs/>
              </w:rPr>
              <w:t>500</w:t>
            </w:r>
          </w:p>
        </w:tc>
        <w:tc>
          <w:tcPr>
            <w:tcW w:w="1701" w:type="dxa"/>
          </w:tcPr>
          <w:p w14:paraId="01BF3FA3" w14:textId="2E1BC16B" w:rsidR="00A73F2E" w:rsidRPr="00A73F2E" w:rsidRDefault="00012E52" w:rsidP="00A73F2E">
            <w:pPr>
              <w:pStyle w:val="ParagraphStyle"/>
              <w:rPr>
                <w:b/>
                <w:bCs/>
              </w:rPr>
            </w:pPr>
            <w:r>
              <w:rPr>
                <w:b/>
                <w:bCs/>
              </w:rPr>
              <w:t>60</w:t>
            </w:r>
          </w:p>
        </w:tc>
        <w:tc>
          <w:tcPr>
            <w:tcW w:w="1701" w:type="dxa"/>
          </w:tcPr>
          <w:p w14:paraId="20F8EFD6" w14:textId="175F83E2" w:rsidR="00A73F2E" w:rsidRPr="00A73F2E" w:rsidRDefault="00012E52" w:rsidP="00A73F2E">
            <w:pPr>
              <w:pStyle w:val="ParagraphStyle"/>
              <w:rPr>
                <w:b/>
                <w:bCs/>
              </w:rPr>
            </w:pPr>
            <w:r>
              <w:rPr>
                <w:b/>
                <w:bCs/>
              </w:rPr>
              <w:t>560</w:t>
            </w:r>
          </w:p>
        </w:tc>
      </w:tr>
      <w:tr w:rsidR="00A73F2E" w:rsidRPr="00A73F2E" w14:paraId="388371C1" w14:textId="77777777" w:rsidTr="00DA19FA">
        <w:tc>
          <w:tcPr>
            <w:tcW w:w="1701" w:type="dxa"/>
          </w:tcPr>
          <w:p w14:paraId="203D99D3" w14:textId="77777777" w:rsidR="00A73F2E" w:rsidRPr="00A73F2E" w:rsidRDefault="00A73F2E" w:rsidP="002D5407">
            <w:pPr>
              <w:pStyle w:val="TableHeadings"/>
            </w:pPr>
            <w:r w:rsidRPr="00A73F2E">
              <w:t>2</w:t>
            </w:r>
          </w:p>
        </w:tc>
        <w:tc>
          <w:tcPr>
            <w:tcW w:w="1701" w:type="dxa"/>
          </w:tcPr>
          <w:p w14:paraId="7643089E" w14:textId="4461EEEE" w:rsidR="00A73F2E" w:rsidRPr="00A73F2E" w:rsidRDefault="00012E52" w:rsidP="00A73F2E">
            <w:pPr>
              <w:pStyle w:val="ParagraphStyle"/>
              <w:rPr>
                <w:b/>
                <w:bCs/>
              </w:rPr>
            </w:pPr>
            <w:r>
              <w:rPr>
                <w:b/>
                <w:bCs/>
              </w:rPr>
              <w:t>100</w:t>
            </w:r>
          </w:p>
        </w:tc>
        <w:tc>
          <w:tcPr>
            <w:tcW w:w="1701" w:type="dxa"/>
          </w:tcPr>
          <w:p w14:paraId="04AE94DB" w14:textId="6D1E18DC" w:rsidR="00A73F2E" w:rsidRPr="00A73F2E" w:rsidRDefault="00012E52" w:rsidP="00A73F2E">
            <w:pPr>
              <w:pStyle w:val="ParagraphStyle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1701" w:type="dxa"/>
          </w:tcPr>
          <w:p w14:paraId="389147FC" w14:textId="14306B32" w:rsidR="00A73F2E" w:rsidRPr="00A73F2E" w:rsidRDefault="006028F2" w:rsidP="00A73F2E">
            <w:pPr>
              <w:pStyle w:val="ParagraphStyle"/>
              <w:rPr>
                <w:b/>
                <w:bCs/>
              </w:rPr>
            </w:pPr>
            <w:r>
              <w:rPr>
                <w:b/>
                <w:bCs/>
              </w:rPr>
              <w:t>112</w:t>
            </w:r>
          </w:p>
        </w:tc>
      </w:tr>
    </w:tbl>
    <w:p w14:paraId="25AFBF79" w14:textId="77777777" w:rsidR="00A73F2E" w:rsidRPr="00A73F2E" w:rsidRDefault="00A73F2E" w:rsidP="00A73F2E">
      <w:pPr>
        <w:pStyle w:val="ParagraphStyle"/>
      </w:pPr>
    </w:p>
    <w:p w14:paraId="62514DEF" w14:textId="2DF8863E" w:rsidR="00A73F2E" w:rsidRPr="00A73F2E" w:rsidRDefault="00A73F2E" w:rsidP="00A73F2E">
      <w:pPr>
        <w:pStyle w:val="ParagraphStyle"/>
        <w:rPr>
          <w:b/>
          <w:bCs/>
        </w:rPr>
      </w:pPr>
      <w:r w:rsidRPr="00A73F2E">
        <w:t xml:space="preserve">Total: </w:t>
      </w:r>
      <w:r w:rsidR="006028F2">
        <w:rPr>
          <w:b/>
          <w:bCs/>
        </w:rPr>
        <w:t>672</w:t>
      </w:r>
    </w:p>
    <w:p w14:paraId="4154E19C" w14:textId="5B3BBFD6" w:rsidR="000A4BB8" w:rsidRDefault="006028F2" w:rsidP="006028F2">
      <w:pPr>
        <w:pStyle w:val="SlideTitles"/>
      </w:pPr>
      <w:r>
        <w:t xml:space="preserve">17 </w:t>
      </w:r>
      <w:r w:rsidR="00383C89">
        <w:t>of 27</w:t>
      </w:r>
      <w:r>
        <w:t xml:space="preserve"> </w:t>
      </w:r>
      <w:r w:rsidR="006B1A43">
        <w:t>–</w:t>
      </w:r>
      <w:r>
        <w:t xml:space="preserve"> </w:t>
      </w:r>
      <w:r w:rsidR="006B1A43" w:rsidRPr="006B1A43">
        <w:t>Traditional method</w:t>
      </w:r>
    </w:p>
    <w:p w14:paraId="032F42F7" w14:textId="5227FFC7" w:rsidR="006B1A43" w:rsidRDefault="009D11BD" w:rsidP="006B1A43">
      <w:pPr>
        <w:pStyle w:val="ParagraphStyle"/>
      </w:pPr>
      <w:r w:rsidRPr="009D11BD">
        <w:t>The traditional method of multiplication, also called long multiplication, is useful when multiplying large numbers.</w:t>
      </w:r>
    </w:p>
    <w:p w14:paraId="638C696E" w14:textId="1CB58FA2" w:rsidR="006E0408" w:rsidRDefault="006E0408" w:rsidP="006B1A43">
      <w:pPr>
        <w:pStyle w:val="ParagraphStyle"/>
      </w:pPr>
    </w:p>
    <w:p w14:paraId="428B4D4D" w14:textId="304C4575" w:rsidR="006E0408" w:rsidRDefault="006E0408" w:rsidP="006B1A43">
      <w:pPr>
        <w:pStyle w:val="ParagraphStyle"/>
      </w:pPr>
      <w:r w:rsidRPr="006E0408">
        <w:t>For example, if we were to calculate 1</w:t>
      </w:r>
      <w:r>
        <w:t>2</w:t>
      </w:r>
      <w:r w:rsidRPr="006E0408">
        <w:t xml:space="preserve"> times 24 equals </w:t>
      </w:r>
      <w:r>
        <w:t>288</w:t>
      </w:r>
      <w:r w:rsidRPr="006E0408">
        <w:t xml:space="preserve"> using the </w:t>
      </w:r>
      <w:r>
        <w:t>traditional</w:t>
      </w:r>
      <w:r w:rsidRPr="006E0408">
        <w:t xml:space="preserve"> method, it would look like the table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1"/>
        <w:gridCol w:w="567"/>
        <w:gridCol w:w="567"/>
      </w:tblGrid>
      <w:tr w:rsidR="00F26593" w14:paraId="3A2D4031" w14:textId="77777777" w:rsidTr="00291161">
        <w:trPr>
          <w:trHeight w:val="567"/>
        </w:trPr>
        <w:tc>
          <w:tcPr>
            <w:tcW w:w="567" w:type="dxa"/>
          </w:tcPr>
          <w:p w14:paraId="14AF6BE6" w14:textId="77777777" w:rsidR="00F26593" w:rsidRDefault="00F26593" w:rsidP="000A4BB8">
            <w:pPr>
              <w:pStyle w:val="ParagraphStyle"/>
            </w:pPr>
          </w:p>
        </w:tc>
        <w:tc>
          <w:tcPr>
            <w:tcW w:w="567" w:type="dxa"/>
          </w:tcPr>
          <w:p w14:paraId="28CB102D" w14:textId="3A645AC4" w:rsidR="00F26593" w:rsidRDefault="00206B01" w:rsidP="000A4BB8">
            <w:pPr>
              <w:pStyle w:val="ParagraphStyle"/>
            </w:pPr>
            <w:r>
              <w:t>1</w:t>
            </w:r>
          </w:p>
        </w:tc>
        <w:tc>
          <w:tcPr>
            <w:tcW w:w="567" w:type="dxa"/>
          </w:tcPr>
          <w:p w14:paraId="11385BFA" w14:textId="36FAE0B4" w:rsidR="00F26593" w:rsidRDefault="00206B01" w:rsidP="000A4BB8">
            <w:pPr>
              <w:pStyle w:val="ParagraphStyle"/>
            </w:pPr>
            <w:r>
              <w:t>2</w:t>
            </w:r>
          </w:p>
        </w:tc>
      </w:tr>
      <w:tr w:rsidR="00F26593" w14:paraId="229DEF91" w14:textId="77777777" w:rsidTr="00291161">
        <w:trPr>
          <w:trHeight w:val="567"/>
        </w:trPr>
        <w:tc>
          <w:tcPr>
            <w:tcW w:w="567" w:type="dxa"/>
          </w:tcPr>
          <w:p w14:paraId="75045E61" w14:textId="0D9D911A" w:rsidR="00F26593" w:rsidRDefault="00206B01" w:rsidP="000A4BB8">
            <w:pPr>
              <w:pStyle w:val="ParagraphStyle"/>
            </w:pPr>
            <w:r w:rsidRPr="00E90813">
              <w:rPr>
                <w:sz w:val="16"/>
                <w:szCs w:val="18"/>
              </w:rPr>
              <w:t>Times</w:t>
            </w:r>
          </w:p>
        </w:tc>
        <w:tc>
          <w:tcPr>
            <w:tcW w:w="567" w:type="dxa"/>
          </w:tcPr>
          <w:p w14:paraId="43A5B37D" w14:textId="326768A1" w:rsidR="00F26593" w:rsidRDefault="00842FA5" w:rsidP="000A4BB8">
            <w:pPr>
              <w:pStyle w:val="ParagraphStyle"/>
            </w:pPr>
            <w:r>
              <w:t>2</w:t>
            </w:r>
          </w:p>
        </w:tc>
        <w:tc>
          <w:tcPr>
            <w:tcW w:w="567" w:type="dxa"/>
          </w:tcPr>
          <w:p w14:paraId="46E38CD0" w14:textId="4425A9D3" w:rsidR="00F26593" w:rsidRDefault="00842FA5" w:rsidP="000A4BB8">
            <w:pPr>
              <w:pStyle w:val="ParagraphStyle"/>
            </w:pPr>
            <w:r>
              <w:t>4</w:t>
            </w:r>
          </w:p>
        </w:tc>
      </w:tr>
      <w:tr w:rsidR="00F26593" w14:paraId="5608C587" w14:textId="77777777" w:rsidTr="00291161">
        <w:trPr>
          <w:trHeight w:val="567"/>
        </w:trPr>
        <w:tc>
          <w:tcPr>
            <w:tcW w:w="567" w:type="dxa"/>
          </w:tcPr>
          <w:p w14:paraId="1FFC45A6" w14:textId="77777777" w:rsidR="00F26593" w:rsidRDefault="00F26593" w:rsidP="000A4BB8">
            <w:pPr>
              <w:pStyle w:val="ParagraphStyle"/>
            </w:pPr>
          </w:p>
        </w:tc>
        <w:tc>
          <w:tcPr>
            <w:tcW w:w="567" w:type="dxa"/>
          </w:tcPr>
          <w:p w14:paraId="2C08BF15" w14:textId="08D0122D" w:rsidR="00F26593" w:rsidRDefault="00E653D4" w:rsidP="000A4BB8">
            <w:pPr>
              <w:pStyle w:val="ParagraphStyle"/>
            </w:pPr>
            <w:r>
              <w:t>4</w:t>
            </w:r>
          </w:p>
        </w:tc>
        <w:tc>
          <w:tcPr>
            <w:tcW w:w="567" w:type="dxa"/>
          </w:tcPr>
          <w:p w14:paraId="669750EF" w14:textId="3155FED2" w:rsidR="00F26593" w:rsidRDefault="00E653D4" w:rsidP="000A4BB8">
            <w:pPr>
              <w:pStyle w:val="ParagraphStyle"/>
            </w:pPr>
            <w:r>
              <w:t>8</w:t>
            </w:r>
          </w:p>
        </w:tc>
      </w:tr>
      <w:tr w:rsidR="00F26593" w14:paraId="3BE915FE" w14:textId="77777777" w:rsidTr="00291161">
        <w:trPr>
          <w:trHeight w:val="567"/>
        </w:trPr>
        <w:tc>
          <w:tcPr>
            <w:tcW w:w="567" w:type="dxa"/>
          </w:tcPr>
          <w:p w14:paraId="298EAAAE" w14:textId="77777777" w:rsidR="00F26593" w:rsidRDefault="00F26593" w:rsidP="000A4BB8">
            <w:pPr>
              <w:pStyle w:val="ParagraphStyle"/>
            </w:pPr>
          </w:p>
        </w:tc>
        <w:tc>
          <w:tcPr>
            <w:tcW w:w="567" w:type="dxa"/>
          </w:tcPr>
          <w:p w14:paraId="6136987F" w14:textId="77777777" w:rsidR="00F26593" w:rsidRDefault="00F26593" w:rsidP="000A4BB8">
            <w:pPr>
              <w:pStyle w:val="ParagraphStyle"/>
            </w:pPr>
          </w:p>
        </w:tc>
        <w:tc>
          <w:tcPr>
            <w:tcW w:w="567" w:type="dxa"/>
          </w:tcPr>
          <w:p w14:paraId="06851E53" w14:textId="77777777" w:rsidR="00F26593" w:rsidRDefault="00F26593" w:rsidP="000A4BB8">
            <w:pPr>
              <w:pStyle w:val="ParagraphStyle"/>
            </w:pPr>
          </w:p>
        </w:tc>
      </w:tr>
      <w:tr w:rsidR="00F26593" w14:paraId="2EC581C4" w14:textId="77777777" w:rsidTr="00291161">
        <w:trPr>
          <w:trHeight w:val="567"/>
        </w:trPr>
        <w:tc>
          <w:tcPr>
            <w:tcW w:w="567" w:type="dxa"/>
          </w:tcPr>
          <w:p w14:paraId="77FD81D1" w14:textId="77777777" w:rsidR="00F26593" w:rsidRDefault="00F26593" w:rsidP="000A4BB8">
            <w:pPr>
              <w:pStyle w:val="ParagraphStyle"/>
            </w:pPr>
          </w:p>
        </w:tc>
        <w:tc>
          <w:tcPr>
            <w:tcW w:w="567" w:type="dxa"/>
          </w:tcPr>
          <w:p w14:paraId="536A393E" w14:textId="77777777" w:rsidR="00F26593" w:rsidRDefault="00F26593" w:rsidP="000A4BB8">
            <w:pPr>
              <w:pStyle w:val="ParagraphStyle"/>
            </w:pPr>
          </w:p>
        </w:tc>
        <w:tc>
          <w:tcPr>
            <w:tcW w:w="567" w:type="dxa"/>
          </w:tcPr>
          <w:p w14:paraId="2D22E55A" w14:textId="77777777" w:rsidR="00F26593" w:rsidRDefault="00F26593" w:rsidP="000A4BB8">
            <w:pPr>
              <w:pStyle w:val="ParagraphStyle"/>
            </w:pPr>
          </w:p>
        </w:tc>
      </w:tr>
    </w:tbl>
    <w:p w14:paraId="2CCC8C95" w14:textId="117DDE1F" w:rsidR="000A4BB8" w:rsidRDefault="000A4BB8" w:rsidP="000A4BB8">
      <w:pPr>
        <w:pStyle w:val="ParagraphStyle"/>
      </w:pPr>
    </w:p>
    <w:p w14:paraId="24BEFD3E" w14:textId="4088D443" w:rsidR="00B76BD5" w:rsidRDefault="00B76BD5" w:rsidP="000A4BB8">
      <w:pPr>
        <w:pStyle w:val="ParagraphStyle"/>
      </w:pPr>
      <w:r>
        <w:t xml:space="preserve">In the table above, there are three columns and </w:t>
      </w:r>
      <w:r w:rsidR="00536BB6">
        <w:t xml:space="preserve">five rows. The number 12 has been put on the first </w:t>
      </w:r>
      <w:r w:rsidR="003B51FB">
        <w:t xml:space="preserve">row, the 1 is in the middle column and the 2 is in the last column. </w:t>
      </w:r>
      <w:r w:rsidR="00BC22BE">
        <w:t>The number 24 has been put on the second row,</w:t>
      </w:r>
      <w:r w:rsidR="00E85D2D">
        <w:t xml:space="preserve"> the </w:t>
      </w:r>
      <w:r w:rsidR="00E740D3">
        <w:t xml:space="preserve">2 is in the middle column, the 4 is in the </w:t>
      </w:r>
      <w:r w:rsidR="00343DF3">
        <w:t>last column and times is in the first column</w:t>
      </w:r>
      <w:r w:rsidR="00EA328B">
        <w:t xml:space="preserve"> (this shows that these two numbers are the ones being multiplied)</w:t>
      </w:r>
      <w:r w:rsidR="00343DF3">
        <w:t>.</w:t>
      </w:r>
    </w:p>
    <w:p w14:paraId="7B0B36C0" w14:textId="77777777" w:rsidR="00E0114B" w:rsidRDefault="00E0114B" w:rsidP="000A4BB8">
      <w:pPr>
        <w:pStyle w:val="ParagraphStyle"/>
      </w:pPr>
    </w:p>
    <w:p w14:paraId="51475BAA" w14:textId="4DE62266" w:rsidR="000A4BB8" w:rsidRDefault="00881E53" w:rsidP="000A4BB8">
      <w:pPr>
        <w:pStyle w:val="ParagraphStyle"/>
      </w:pPr>
      <w:r>
        <w:rPr>
          <w:b/>
          <w:bCs/>
        </w:rPr>
        <w:t>Step 1</w:t>
      </w:r>
    </w:p>
    <w:p w14:paraId="10C27148" w14:textId="7B582F26" w:rsidR="00881E53" w:rsidRDefault="00E0114B" w:rsidP="000A4BB8">
      <w:pPr>
        <w:pStyle w:val="ParagraphStyle"/>
      </w:pPr>
      <w:r w:rsidRPr="00E0114B">
        <w:t xml:space="preserve">First, multiply 12 by 4, and write the answer </w:t>
      </w:r>
      <w:r w:rsidR="00F422EF">
        <w:t xml:space="preserve">48 </w:t>
      </w:r>
      <w:r w:rsidR="001860A6">
        <w:t xml:space="preserve">underneath the calculation. </w:t>
      </w:r>
      <w:r w:rsidR="00F25684">
        <w:t>In the example above, the</w:t>
      </w:r>
      <w:r w:rsidR="00E33142">
        <w:t xml:space="preserve"> number 48 has been put on the third row</w:t>
      </w:r>
      <w:r w:rsidR="000A3892">
        <w:t>, the 4 is in the middle column and the 8 is in the last column.</w:t>
      </w:r>
    </w:p>
    <w:p w14:paraId="0115C84F" w14:textId="3BB229C9" w:rsidR="000A3892" w:rsidRDefault="000A3892" w:rsidP="000A4BB8">
      <w:pPr>
        <w:pStyle w:val="ParagraphStyle"/>
      </w:pPr>
    </w:p>
    <w:p w14:paraId="3CF9C881" w14:textId="1ED99901" w:rsidR="000A3892" w:rsidRDefault="000A3892" w:rsidP="000A4BB8">
      <w:pPr>
        <w:pStyle w:val="ParagraphStyle"/>
      </w:pPr>
      <w:r>
        <w:rPr>
          <w:b/>
          <w:bCs/>
        </w:rPr>
        <w:t>Step 2</w:t>
      </w:r>
    </w:p>
    <w:p w14:paraId="1CCF70A4" w14:textId="3EFB90CC" w:rsidR="000A3892" w:rsidRDefault="00FD0161" w:rsidP="000A4BB8">
      <w:pPr>
        <w:pStyle w:val="ParagraphStyle"/>
      </w:pPr>
      <w:r w:rsidRPr="00FD0161">
        <w:lastRenderedPageBreak/>
        <w:t xml:space="preserve">Next you need to multiply 12 by 20, and write the answer </w:t>
      </w:r>
      <w:r>
        <w:t>240 on the next row, like the example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1"/>
        <w:gridCol w:w="567"/>
        <w:gridCol w:w="567"/>
      </w:tblGrid>
      <w:tr w:rsidR="00FD0161" w:rsidRPr="00FD0161" w14:paraId="12E91C04" w14:textId="77777777" w:rsidTr="00DA19FA">
        <w:trPr>
          <w:trHeight w:val="567"/>
        </w:trPr>
        <w:tc>
          <w:tcPr>
            <w:tcW w:w="567" w:type="dxa"/>
          </w:tcPr>
          <w:p w14:paraId="2076C743" w14:textId="77777777" w:rsidR="00FD0161" w:rsidRPr="00FD0161" w:rsidRDefault="00FD0161" w:rsidP="00FD0161">
            <w:pPr>
              <w:pStyle w:val="ParagraphStyle"/>
            </w:pPr>
          </w:p>
        </w:tc>
        <w:tc>
          <w:tcPr>
            <w:tcW w:w="567" w:type="dxa"/>
          </w:tcPr>
          <w:p w14:paraId="07C71D5A" w14:textId="77777777" w:rsidR="00FD0161" w:rsidRPr="00FD0161" w:rsidRDefault="00FD0161" w:rsidP="00FD0161">
            <w:pPr>
              <w:pStyle w:val="ParagraphStyle"/>
            </w:pPr>
            <w:r w:rsidRPr="00FD0161">
              <w:t>1</w:t>
            </w:r>
          </w:p>
        </w:tc>
        <w:tc>
          <w:tcPr>
            <w:tcW w:w="567" w:type="dxa"/>
          </w:tcPr>
          <w:p w14:paraId="7CBDA829" w14:textId="77777777" w:rsidR="00FD0161" w:rsidRPr="00FD0161" w:rsidRDefault="00FD0161" w:rsidP="00FD0161">
            <w:pPr>
              <w:pStyle w:val="ParagraphStyle"/>
            </w:pPr>
            <w:r w:rsidRPr="00FD0161">
              <w:t>2</w:t>
            </w:r>
          </w:p>
        </w:tc>
      </w:tr>
      <w:tr w:rsidR="00FD0161" w:rsidRPr="00FD0161" w14:paraId="0583AF2F" w14:textId="77777777" w:rsidTr="00DA19FA">
        <w:trPr>
          <w:trHeight w:val="567"/>
        </w:trPr>
        <w:tc>
          <w:tcPr>
            <w:tcW w:w="567" w:type="dxa"/>
          </w:tcPr>
          <w:p w14:paraId="13E48751" w14:textId="77777777" w:rsidR="00FD0161" w:rsidRPr="00FD0161" w:rsidRDefault="00FD0161" w:rsidP="00FD0161">
            <w:pPr>
              <w:pStyle w:val="ParagraphStyle"/>
            </w:pPr>
            <w:r w:rsidRPr="00FD0161">
              <w:rPr>
                <w:sz w:val="16"/>
                <w:szCs w:val="18"/>
              </w:rPr>
              <w:t>Times</w:t>
            </w:r>
          </w:p>
        </w:tc>
        <w:tc>
          <w:tcPr>
            <w:tcW w:w="567" w:type="dxa"/>
          </w:tcPr>
          <w:p w14:paraId="4127FB4D" w14:textId="77777777" w:rsidR="00FD0161" w:rsidRPr="00FD0161" w:rsidRDefault="00FD0161" w:rsidP="00FD0161">
            <w:pPr>
              <w:pStyle w:val="ParagraphStyle"/>
            </w:pPr>
            <w:r w:rsidRPr="00FD0161">
              <w:t>2</w:t>
            </w:r>
          </w:p>
        </w:tc>
        <w:tc>
          <w:tcPr>
            <w:tcW w:w="567" w:type="dxa"/>
          </w:tcPr>
          <w:p w14:paraId="35E0A0C0" w14:textId="77777777" w:rsidR="00FD0161" w:rsidRPr="00FD0161" w:rsidRDefault="00FD0161" w:rsidP="00FD0161">
            <w:pPr>
              <w:pStyle w:val="ParagraphStyle"/>
            </w:pPr>
            <w:r w:rsidRPr="00FD0161">
              <w:t>4</w:t>
            </w:r>
          </w:p>
        </w:tc>
      </w:tr>
      <w:tr w:rsidR="00FD0161" w:rsidRPr="00FD0161" w14:paraId="5DC13C3D" w14:textId="77777777" w:rsidTr="00DA19FA">
        <w:trPr>
          <w:trHeight w:val="567"/>
        </w:trPr>
        <w:tc>
          <w:tcPr>
            <w:tcW w:w="567" w:type="dxa"/>
          </w:tcPr>
          <w:p w14:paraId="27E451DA" w14:textId="77777777" w:rsidR="00FD0161" w:rsidRPr="00FD0161" w:rsidRDefault="00FD0161" w:rsidP="00FD0161">
            <w:pPr>
              <w:pStyle w:val="ParagraphStyle"/>
            </w:pPr>
          </w:p>
        </w:tc>
        <w:tc>
          <w:tcPr>
            <w:tcW w:w="567" w:type="dxa"/>
          </w:tcPr>
          <w:p w14:paraId="7D24DF60" w14:textId="77777777" w:rsidR="00FD0161" w:rsidRPr="00FD0161" w:rsidRDefault="00FD0161" w:rsidP="00FD0161">
            <w:pPr>
              <w:pStyle w:val="ParagraphStyle"/>
            </w:pPr>
            <w:r w:rsidRPr="00FD0161">
              <w:t>4</w:t>
            </w:r>
          </w:p>
        </w:tc>
        <w:tc>
          <w:tcPr>
            <w:tcW w:w="567" w:type="dxa"/>
          </w:tcPr>
          <w:p w14:paraId="0A9A5526" w14:textId="77777777" w:rsidR="00FD0161" w:rsidRPr="00FD0161" w:rsidRDefault="00FD0161" w:rsidP="00FD0161">
            <w:pPr>
              <w:pStyle w:val="ParagraphStyle"/>
            </w:pPr>
            <w:r w:rsidRPr="00FD0161">
              <w:t>8</w:t>
            </w:r>
          </w:p>
        </w:tc>
      </w:tr>
      <w:tr w:rsidR="00FD0161" w:rsidRPr="00FD0161" w14:paraId="2334EC09" w14:textId="77777777" w:rsidTr="00DA19FA">
        <w:trPr>
          <w:trHeight w:val="567"/>
        </w:trPr>
        <w:tc>
          <w:tcPr>
            <w:tcW w:w="567" w:type="dxa"/>
          </w:tcPr>
          <w:p w14:paraId="5930DB28" w14:textId="664F1CC9" w:rsidR="00FD0161" w:rsidRPr="00FD0161" w:rsidRDefault="00B72080" w:rsidP="00FD0161">
            <w:pPr>
              <w:pStyle w:val="ParagraphStyle"/>
            </w:pPr>
            <w:r>
              <w:t>2</w:t>
            </w:r>
          </w:p>
        </w:tc>
        <w:tc>
          <w:tcPr>
            <w:tcW w:w="567" w:type="dxa"/>
          </w:tcPr>
          <w:p w14:paraId="4254760E" w14:textId="04104B60" w:rsidR="00FD0161" w:rsidRPr="00FD0161" w:rsidRDefault="00B72080" w:rsidP="00FD0161">
            <w:pPr>
              <w:pStyle w:val="ParagraphStyle"/>
            </w:pPr>
            <w:r>
              <w:t>4</w:t>
            </w:r>
          </w:p>
        </w:tc>
        <w:tc>
          <w:tcPr>
            <w:tcW w:w="567" w:type="dxa"/>
          </w:tcPr>
          <w:p w14:paraId="3D41DFD6" w14:textId="00285B20" w:rsidR="00FD0161" w:rsidRPr="00FD0161" w:rsidRDefault="00B72080" w:rsidP="00FD0161">
            <w:pPr>
              <w:pStyle w:val="ParagraphStyle"/>
            </w:pPr>
            <w:r>
              <w:t>0</w:t>
            </w:r>
          </w:p>
        </w:tc>
      </w:tr>
      <w:tr w:rsidR="00FD0161" w:rsidRPr="00FD0161" w14:paraId="5E4C6ECC" w14:textId="77777777" w:rsidTr="00DA19FA">
        <w:trPr>
          <w:trHeight w:val="567"/>
        </w:trPr>
        <w:tc>
          <w:tcPr>
            <w:tcW w:w="567" w:type="dxa"/>
          </w:tcPr>
          <w:p w14:paraId="404FE033" w14:textId="77777777" w:rsidR="00FD0161" w:rsidRPr="00FD0161" w:rsidRDefault="00FD0161" w:rsidP="00FD0161">
            <w:pPr>
              <w:pStyle w:val="ParagraphStyle"/>
            </w:pPr>
          </w:p>
        </w:tc>
        <w:tc>
          <w:tcPr>
            <w:tcW w:w="567" w:type="dxa"/>
          </w:tcPr>
          <w:p w14:paraId="5358D094" w14:textId="77777777" w:rsidR="00FD0161" w:rsidRPr="00FD0161" w:rsidRDefault="00FD0161" w:rsidP="00FD0161">
            <w:pPr>
              <w:pStyle w:val="ParagraphStyle"/>
            </w:pPr>
          </w:p>
        </w:tc>
        <w:tc>
          <w:tcPr>
            <w:tcW w:w="567" w:type="dxa"/>
          </w:tcPr>
          <w:p w14:paraId="1146A59F" w14:textId="77777777" w:rsidR="00FD0161" w:rsidRPr="00FD0161" w:rsidRDefault="00FD0161" w:rsidP="00FD0161">
            <w:pPr>
              <w:pStyle w:val="ParagraphStyle"/>
            </w:pPr>
          </w:p>
        </w:tc>
      </w:tr>
    </w:tbl>
    <w:p w14:paraId="53EEC90F" w14:textId="35435E21" w:rsidR="00FD0161" w:rsidRDefault="00FD0161" w:rsidP="000A4BB8">
      <w:pPr>
        <w:pStyle w:val="ParagraphStyle"/>
      </w:pPr>
    </w:p>
    <w:p w14:paraId="6D2EDCA3" w14:textId="364C7A24" w:rsidR="00C35983" w:rsidRDefault="00C35983" w:rsidP="00C35983">
      <w:pPr>
        <w:pStyle w:val="ParagraphStyle"/>
      </w:pPr>
      <w:r>
        <w:t xml:space="preserve">To make this easier, write a zero in the units column, and then work out 12 times 2 equals 24. </w:t>
      </w:r>
      <w:r w:rsidR="00337E75" w:rsidRPr="00337E75">
        <w:t>Write this number one column over to the left (this makes it the same as multiplying by 20).</w:t>
      </w:r>
    </w:p>
    <w:p w14:paraId="0F588408" w14:textId="77777777" w:rsidR="00C35983" w:rsidRDefault="00C35983" w:rsidP="00C35983">
      <w:pPr>
        <w:pStyle w:val="ParagraphStyle"/>
      </w:pPr>
    </w:p>
    <w:p w14:paraId="747EDF8B" w14:textId="35C54D2F" w:rsidR="00FD0161" w:rsidRDefault="00FD0161" w:rsidP="000A4BB8">
      <w:pPr>
        <w:pStyle w:val="ParagraphStyle"/>
      </w:pPr>
      <w:r>
        <w:t xml:space="preserve">In the table above, </w:t>
      </w:r>
      <w:r w:rsidR="005F5128">
        <w:t xml:space="preserve">the number 240 has been put on the fourth row, the 2 is in the first column, the 4 is in the middle column and the </w:t>
      </w:r>
      <w:r w:rsidR="00B72080">
        <w:t>0 is in the last column.</w:t>
      </w:r>
    </w:p>
    <w:p w14:paraId="57D6DC1F" w14:textId="68C7645B" w:rsidR="00B72080" w:rsidRDefault="00B72080" w:rsidP="000A4BB8">
      <w:pPr>
        <w:pStyle w:val="ParagraphStyle"/>
      </w:pPr>
    </w:p>
    <w:p w14:paraId="4461E1C2" w14:textId="5102C87D" w:rsidR="00B72080" w:rsidRDefault="00B72080" w:rsidP="000A4BB8">
      <w:pPr>
        <w:pStyle w:val="ParagraphStyle"/>
      </w:pPr>
      <w:r>
        <w:rPr>
          <w:b/>
          <w:bCs/>
        </w:rPr>
        <w:t>Step 3</w:t>
      </w:r>
    </w:p>
    <w:p w14:paraId="30768A98" w14:textId="01CAEE9B" w:rsidR="0043467B" w:rsidRDefault="0043467B" w:rsidP="0043467B">
      <w:pPr>
        <w:pStyle w:val="ParagraphStyle"/>
      </w:pPr>
      <w:r>
        <w:t>Add the two numbers together</w:t>
      </w:r>
      <w:r w:rsidR="00B76114">
        <w:t xml:space="preserve"> </w:t>
      </w:r>
      <w:r>
        <w:t>48 + 240 = 288</w:t>
      </w:r>
      <w:r w:rsidR="00AE5B40">
        <w:t xml:space="preserve"> and put the answer in the table, like the example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1"/>
        <w:gridCol w:w="567"/>
        <w:gridCol w:w="567"/>
      </w:tblGrid>
      <w:tr w:rsidR="00AE5B40" w:rsidRPr="00AE5B40" w14:paraId="2F31B0ED" w14:textId="77777777" w:rsidTr="00DA19FA">
        <w:trPr>
          <w:trHeight w:val="567"/>
        </w:trPr>
        <w:tc>
          <w:tcPr>
            <w:tcW w:w="567" w:type="dxa"/>
          </w:tcPr>
          <w:p w14:paraId="72B74B9B" w14:textId="77777777" w:rsidR="00AE5B40" w:rsidRPr="00AE5B40" w:rsidRDefault="00AE5B40" w:rsidP="00AE5B40">
            <w:pPr>
              <w:pStyle w:val="ParagraphStyle"/>
            </w:pPr>
          </w:p>
        </w:tc>
        <w:tc>
          <w:tcPr>
            <w:tcW w:w="567" w:type="dxa"/>
          </w:tcPr>
          <w:p w14:paraId="7CDC75E9" w14:textId="77777777" w:rsidR="00AE5B40" w:rsidRPr="00AE5B40" w:rsidRDefault="00AE5B40" w:rsidP="00AE5B40">
            <w:pPr>
              <w:pStyle w:val="ParagraphStyle"/>
            </w:pPr>
            <w:r w:rsidRPr="00AE5B40">
              <w:t>1</w:t>
            </w:r>
          </w:p>
        </w:tc>
        <w:tc>
          <w:tcPr>
            <w:tcW w:w="567" w:type="dxa"/>
          </w:tcPr>
          <w:p w14:paraId="30A46E8C" w14:textId="77777777" w:rsidR="00AE5B40" w:rsidRPr="00AE5B40" w:rsidRDefault="00AE5B40" w:rsidP="00AE5B40">
            <w:pPr>
              <w:pStyle w:val="ParagraphStyle"/>
            </w:pPr>
            <w:r w:rsidRPr="00AE5B40">
              <w:t>2</w:t>
            </w:r>
          </w:p>
        </w:tc>
      </w:tr>
      <w:tr w:rsidR="00AE5B40" w:rsidRPr="00AE5B40" w14:paraId="404768E6" w14:textId="77777777" w:rsidTr="00DA19FA">
        <w:trPr>
          <w:trHeight w:val="567"/>
        </w:trPr>
        <w:tc>
          <w:tcPr>
            <w:tcW w:w="567" w:type="dxa"/>
          </w:tcPr>
          <w:p w14:paraId="205D3331" w14:textId="77777777" w:rsidR="00AE5B40" w:rsidRPr="00AE5B40" w:rsidRDefault="00AE5B40" w:rsidP="00AE5B40">
            <w:pPr>
              <w:pStyle w:val="ParagraphStyle"/>
            </w:pPr>
            <w:r w:rsidRPr="00AE5B40">
              <w:rPr>
                <w:sz w:val="16"/>
                <w:szCs w:val="18"/>
              </w:rPr>
              <w:t>Times</w:t>
            </w:r>
          </w:p>
        </w:tc>
        <w:tc>
          <w:tcPr>
            <w:tcW w:w="567" w:type="dxa"/>
          </w:tcPr>
          <w:p w14:paraId="32819008" w14:textId="77777777" w:rsidR="00AE5B40" w:rsidRPr="00AE5B40" w:rsidRDefault="00AE5B40" w:rsidP="00AE5B40">
            <w:pPr>
              <w:pStyle w:val="ParagraphStyle"/>
            </w:pPr>
            <w:r w:rsidRPr="00AE5B40">
              <w:t>2</w:t>
            </w:r>
          </w:p>
        </w:tc>
        <w:tc>
          <w:tcPr>
            <w:tcW w:w="567" w:type="dxa"/>
          </w:tcPr>
          <w:p w14:paraId="2F7F4359" w14:textId="77777777" w:rsidR="00AE5B40" w:rsidRPr="00AE5B40" w:rsidRDefault="00AE5B40" w:rsidP="00AE5B40">
            <w:pPr>
              <w:pStyle w:val="ParagraphStyle"/>
            </w:pPr>
            <w:r w:rsidRPr="00AE5B40">
              <w:t>4</w:t>
            </w:r>
          </w:p>
        </w:tc>
      </w:tr>
      <w:tr w:rsidR="00AE5B40" w:rsidRPr="00AE5B40" w14:paraId="07C87C8D" w14:textId="77777777" w:rsidTr="00DA19FA">
        <w:trPr>
          <w:trHeight w:val="567"/>
        </w:trPr>
        <w:tc>
          <w:tcPr>
            <w:tcW w:w="567" w:type="dxa"/>
          </w:tcPr>
          <w:p w14:paraId="0E9028E8" w14:textId="77777777" w:rsidR="00AE5B40" w:rsidRPr="00AE5B40" w:rsidRDefault="00AE5B40" w:rsidP="00AE5B40">
            <w:pPr>
              <w:pStyle w:val="ParagraphStyle"/>
            </w:pPr>
          </w:p>
        </w:tc>
        <w:tc>
          <w:tcPr>
            <w:tcW w:w="567" w:type="dxa"/>
          </w:tcPr>
          <w:p w14:paraId="4B7E0E98" w14:textId="77777777" w:rsidR="00AE5B40" w:rsidRPr="00AE5B40" w:rsidRDefault="00AE5B40" w:rsidP="00AE5B40">
            <w:pPr>
              <w:pStyle w:val="ParagraphStyle"/>
            </w:pPr>
            <w:r w:rsidRPr="00AE5B40">
              <w:t>4</w:t>
            </w:r>
          </w:p>
        </w:tc>
        <w:tc>
          <w:tcPr>
            <w:tcW w:w="567" w:type="dxa"/>
          </w:tcPr>
          <w:p w14:paraId="3E02AD8B" w14:textId="77777777" w:rsidR="00AE5B40" w:rsidRPr="00AE5B40" w:rsidRDefault="00AE5B40" w:rsidP="00AE5B40">
            <w:pPr>
              <w:pStyle w:val="ParagraphStyle"/>
            </w:pPr>
            <w:r w:rsidRPr="00AE5B40">
              <w:t>8</w:t>
            </w:r>
          </w:p>
        </w:tc>
      </w:tr>
      <w:tr w:rsidR="00AE5B40" w:rsidRPr="00AE5B40" w14:paraId="14C540C7" w14:textId="77777777" w:rsidTr="00DA19FA">
        <w:trPr>
          <w:trHeight w:val="567"/>
        </w:trPr>
        <w:tc>
          <w:tcPr>
            <w:tcW w:w="567" w:type="dxa"/>
          </w:tcPr>
          <w:p w14:paraId="315ED28A" w14:textId="77777777" w:rsidR="00AE5B40" w:rsidRPr="00AE5B40" w:rsidRDefault="00AE5B40" w:rsidP="00AE5B40">
            <w:pPr>
              <w:pStyle w:val="ParagraphStyle"/>
            </w:pPr>
            <w:r w:rsidRPr="00AE5B40">
              <w:t>2</w:t>
            </w:r>
          </w:p>
        </w:tc>
        <w:tc>
          <w:tcPr>
            <w:tcW w:w="567" w:type="dxa"/>
          </w:tcPr>
          <w:p w14:paraId="1DBFBD25" w14:textId="77777777" w:rsidR="00AE5B40" w:rsidRPr="00AE5B40" w:rsidRDefault="00AE5B40" w:rsidP="00AE5B40">
            <w:pPr>
              <w:pStyle w:val="ParagraphStyle"/>
            </w:pPr>
            <w:r w:rsidRPr="00AE5B40">
              <w:t>4</w:t>
            </w:r>
          </w:p>
        </w:tc>
        <w:tc>
          <w:tcPr>
            <w:tcW w:w="567" w:type="dxa"/>
          </w:tcPr>
          <w:p w14:paraId="5FC7F314" w14:textId="77777777" w:rsidR="00AE5B40" w:rsidRPr="00AE5B40" w:rsidRDefault="00AE5B40" w:rsidP="00AE5B40">
            <w:pPr>
              <w:pStyle w:val="ParagraphStyle"/>
            </w:pPr>
            <w:r w:rsidRPr="00AE5B40">
              <w:t>0</w:t>
            </w:r>
          </w:p>
        </w:tc>
      </w:tr>
      <w:tr w:rsidR="00AE5B40" w:rsidRPr="00AE5B40" w14:paraId="48000E91" w14:textId="77777777" w:rsidTr="00DA19FA">
        <w:trPr>
          <w:trHeight w:val="567"/>
        </w:trPr>
        <w:tc>
          <w:tcPr>
            <w:tcW w:w="567" w:type="dxa"/>
          </w:tcPr>
          <w:p w14:paraId="6E52C518" w14:textId="453BBEF8" w:rsidR="00AE5B40" w:rsidRPr="00AE5B40" w:rsidRDefault="00AE5B40" w:rsidP="00AE5B40">
            <w:pPr>
              <w:pStyle w:val="ParagraphStyle"/>
            </w:pPr>
            <w:r>
              <w:t>2</w:t>
            </w:r>
          </w:p>
        </w:tc>
        <w:tc>
          <w:tcPr>
            <w:tcW w:w="567" w:type="dxa"/>
          </w:tcPr>
          <w:p w14:paraId="78600966" w14:textId="201A1852" w:rsidR="00AE5B40" w:rsidRPr="00AE5B40" w:rsidRDefault="00AE5B40" w:rsidP="00AE5B40">
            <w:pPr>
              <w:pStyle w:val="ParagraphStyle"/>
            </w:pPr>
            <w:r>
              <w:t>8</w:t>
            </w:r>
          </w:p>
        </w:tc>
        <w:tc>
          <w:tcPr>
            <w:tcW w:w="567" w:type="dxa"/>
          </w:tcPr>
          <w:p w14:paraId="17558C9D" w14:textId="2423CEAB" w:rsidR="00AE5B40" w:rsidRPr="00AE5B40" w:rsidRDefault="00AE5B40" w:rsidP="00AE5B40">
            <w:pPr>
              <w:pStyle w:val="ParagraphStyle"/>
            </w:pPr>
            <w:r>
              <w:t>8</w:t>
            </w:r>
          </w:p>
        </w:tc>
      </w:tr>
    </w:tbl>
    <w:p w14:paraId="61306FEC" w14:textId="549BAF5F" w:rsidR="00AE5B40" w:rsidRDefault="00AE5B40" w:rsidP="0043467B">
      <w:pPr>
        <w:pStyle w:val="ParagraphStyle"/>
      </w:pPr>
    </w:p>
    <w:p w14:paraId="73A3B8DC" w14:textId="08D5DD70" w:rsidR="00431056" w:rsidRDefault="00431056" w:rsidP="0043467B">
      <w:pPr>
        <w:pStyle w:val="ParagraphStyle"/>
      </w:pPr>
      <w:r>
        <w:t>In the table above, the number 288</w:t>
      </w:r>
      <w:r w:rsidR="0027455B">
        <w:t xml:space="preserve"> has been added to the last row of the table, the 2 is in the first column, the 8 is in the middle column and the </w:t>
      </w:r>
      <w:r w:rsidR="0076697F">
        <w:t>8 is in the last column.</w:t>
      </w:r>
    </w:p>
    <w:p w14:paraId="0F9CD713" w14:textId="6567AE9C" w:rsidR="0076697F" w:rsidRDefault="0076697F" w:rsidP="0076697F">
      <w:pPr>
        <w:pStyle w:val="SlideTitles"/>
      </w:pPr>
      <w:r>
        <w:t xml:space="preserve">18 </w:t>
      </w:r>
      <w:r w:rsidR="00383C89">
        <w:t>of 27</w:t>
      </w:r>
      <w:r>
        <w:t xml:space="preserve"> </w:t>
      </w:r>
      <w:r w:rsidR="00F50AEA">
        <w:t>–</w:t>
      </w:r>
      <w:r>
        <w:t xml:space="preserve"> </w:t>
      </w:r>
      <w:r w:rsidR="00F50AEA" w:rsidRPr="00F50AEA">
        <w:t>Splitting method video</w:t>
      </w:r>
    </w:p>
    <w:p w14:paraId="17E3DCCB" w14:textId="682A7845" w:rsidR="00F50AEA" w:rsidRDefault="00E73DC5" w:rsidP="00F50AEA">
      <w:pPr>
        <w:pStyle w:val="ParagraphStyle"/>
      </w:pPr>
      <w:r w:rsidRPr="00E73DC5">
        <w:t xml:space="preserve">Watch </w:t>
      </w:r>
      <w:r>
        <w:t>the following</w:t>
      </w:r>
      <w:r w:rsidRPr="00E73DC5">
        <w:t xml:space="preserve"> video to learn more about the traditional method of multiplication:</w:t>
      </w:r>
    </w:p>
    <w:p w14:paraId="3736C6DE" w14:textId="78C38BD0" w:rsidR="00E73DC5" w:rsidRDefault="00F9626B" w:rsidP="00F50AEA">
      <w:pPr>
        <w:pStyle w:val="ParagraphStyle"/>
      </w:pPr>
      <w:hyperlink r:id="rId11" w:history="1">
        <w:r w:rsidR="005E1977" w:rsidRPr="00040EF1">
          <w:rPr>
            <w:rStyle w:val="Hyperlink"/>
          </w:rPr>
          <w:t>Long multiplication in simple steps</w:t>
        </w:r>
      </w:hyperlink>
    </w:p>
    <w:p w14:paraId="00D7B03D" w14:textId="53F12131" w:rsidR="00040EF1" w:rsidRDefault="00040EF1" w:rsidP="00040EF1">
      <w:pPr>
        <w:pStyle w:val="SlideTitles"/>
      </w:pPr>
      <w:r>
        <w:t xml:space="preserve">19 </w:t>
      </w:r>
      <w:r w:rsidR="00383C89">
        <w:t>of 27</w:t>
      </w:r>
      <w:r>
        <w:t xml:space="preserve"> </w:t>
      </w:r>
      <w:r w:rsidR="00ED08D0">
        <w:t>–</w:t>
      </w:r>
      <w:r>
        <w:t xml:space="preserve"> </w:t>
      </w:r>
      <w:r w:rsidR="00ED08D0" w:rsidRPr="00ED08D0">
        <w:t>Multiplication shortcuts</w:t>
      </w:r>
    </w:p>
    <w:p w14:paraId="0651A7D1" w14:textId="36ADAAA5" w:rsidR="00ED08D0" w:rsidRDefault="003A1340" w:rsidP="00ED08D0">
      <w:pPr>
        <w:pStyle w:val="ParagraphStyle"/>
      </w:pPr>
      <w:r w:rsidRPr="003A1340">
        <w:t>We have looked at three different methods for multiplication: the splitting method, the grid method and the traditional method. Hopefully you have identified a method that works well for you.</w:t>
      </w:r>
    </w:p>
    <w:p w14:paraId="3F7854BB" w14:textId="06576D24" w:rsidR="003A1340" w:rsidRDefault="003A1340" w:rsidP="00ED08D0">
      <w:pPr>
        <w:pStyle w:val="ParagraphStyle"/>
      </w:pPr>
    </w:p>
    <w:p w14:paraId="6302C46F" w14:textId="1D466DEC" w:rsidR="003A1340" w:rsidRDefault="003A1340" w:rsidP="00ED08D0">
      <w:pPr>
        <w:pStyle w:val="ParagraphStyle"/>
      </w:pPr>
      <w:r w:rsidRPr="003A1340">
        <w:t>As well as these methods, we can use ‘shortcuts’ to multiply by 10, 100 and 1,000, using our knowledge of place value.</w:t>
      </w:r>
    </w:p>
    <w:p w14:paraId="31F3AEEF" w14:textId="6C8AC324" w:rsidR="003A1340" w:rsidRDefault="003A1340" w:rsidP="00ED08D0">
      <w:pPr>
        <w:pStyle w:val="ParagraphStyle"/>
      </w:pPr>
    </w:p>
    <w:p w14:paraId="226D1E63" w14:textId="1DB0B2BD" w:rsidR="003A1340" w:rsidRDefault="00E36C2B" w:rsidP="00ED08D0">
      <w:pPr>
        <w:pStyle w:val="ParagraphStyle"/>
      </w:pPr>
      <w:r w:rsidRPr="00E36C2B">
        <w:t>To help us with this, we can put our digits into columns in a place value table. Remember, these columns are always in the same order, and the value of each digit depends on which column it’s in.</w:t>
      </w:r>
      <w:r>
        <w:t xml:space="preserve"> The place value</w:t>
      </w:r>
      <w:r w:rsidR="000D37A4">
        <w:t xml:space="preserve"> table consists of the following:</w:t>
      </w:r>
    </w:p>
    <w:p w14:paraId="1EC5CEEF" w14:textId="25A68375" w:rsidR="000D37A4" w:rsidRDefault="000D37A4" w:rsidP="000D37A4">
      <w:pPr>
        <w:pStyle w:val="ParagraphStyle"/>
        <w:numPr>
          <w:ilvl w:val="0"/>
          <w:numId w:val="15"/>
        </w:numPr>
      </w:pPr>
      <w:r>
        <w:t>Thousands</w:t>
      </w:r>
    </w:p>
    <w:p w14:paraId="5C86FFA6" w14:textId="2A0019A9" w:rsidR="000D37A4" w:rsidRDefault="000D37A4" w:rsidP="000D37A4">
      <w:pPr>
        <w:pStyle w:val="ParagraphStyle"/>
        <w:numPr>
          <w:ilvl w:val="0"/>
          <w:numId w:val="15"/>
        </w:numPr>
      </w:pPr>
      <w:r>
        <w:lastRenderedPageBreak/>
        <w:t>Hundreds</w:t>
      </w:r>
    </w:p>
    <w:p w14:paraId="52C9BFAC" w14:textId="1AF4BAC8" w:rsidR="000D37A4" w:rsidRDefault="000D37A4" w:rsidP="000D37A4">
      <w:pPr>
        <w:pStyle w:val="ParagraphStyle"/>
        <w:numPr>
          <w:ilvl w:val="0"/>
          <w:numId w:val="15"/>
        </w:numPr>
      </w:pPr>
      <w:r>
        <w:t>Tens</w:t>
      </w:r>
    </w:p>
    <w:p w14:paraId="4EDFDAAF" w14:textId="3E15D4FF" w:rsidR="000D37A4" w:rsidRDefault="000D37A4" w:rsidP="000D37A4">
      <w:pPr>
        <w:pStyle w:val="ParagraphStyle"/>
        <w:numPr>
          <w:ilvl w:val="0"/>
          <w:numId w:val="15"/>
        </w:numPr>
      </w:pPr>
      <w:r>
        <w:t>Units (ones)</w:t>
      </w:r>
    </w:p>
    <w:p w14:paraId="6699051D" w14:textId="7EFDC966" w:rsidR="000D37A4" w:rsidRDefault="000D37A4" w:rsidP="000D37A4">
      <w:pPr>
        <w:pStyle w:val="SlideTitles"/>
      </w:pPr>
      <w:r>
        <w:t xml:space="preserve">20 </w:t>
      </w:r>
      <w:r w:rsidR="00383C89">
        <w:t>of 27</w:t>
      </w:r>
      <w:r>
        <w:t xml:space="preserve"> </w:t>
      </w:r>
      <w:r w:rsidR="006F7E25">
        <w:t>–</w:t>
      </w:r>
      <w:r>
        <w:t xml:space="preserve"> </w:t>
      </w:r>
      <w:r w:rsidR="006F7E25" w:rsidRPr="006F7E25">
        <w:t>Multiplying by 10</w:t>
      </w:r>
    </w:p>
    <w:p w14:paraId="4DF9BD74" w14:textId="0B7C7EC7" w:rsidR="006F7E25" w:rsidRDefault="00756A4B" w:rsidP="006F7E25">
      <w:pPr>
        <w:pStyle w:val="ParagraphStyle"/>
      </w:pPr>
      <w:r w:rsidRPr="00756A4B">
        <w:t xml:space="preserve">When you multiply a number by 10, you move all the digits </w:t>
      </w:r>
      <w:r w:rsidRPr="00277A45">
        <w:rPr>
          <w:b/>
          <w:bCs/>
        </w:rPr>
        <w:t>one place to the left</w:t>
      </w:r>
      <w:r w:rsidRPr="00756A4B">
        <w:t>.</w:t>
      </w:r>
    </w:p>
    <w:p w14:paraId="42184879" w14:textId="38A11BEE" w:rsidR="00756A4B" w:rsidRDefault="00756A4B" w:rsidP="006F7E25">
      <w:pPr>
        <w:pStyle w:val="ParagraphStyle"/>
      </w:pPr>
    </w:p>
    <w:p w14:paraId="17B9485D" w14:textId="5780CA94" w:rsidR="00756A4B" w:rsidRDefault="00756A4B" w:rsidP="006F7E25">
      <w:pPr>
        <w:pStyle w:val="ParagraphStyle"/>
      </w:pPr>
      <w:r w:rsidRPr="00756A4B">
        <w:t>The number becomes 10 times bigger.</w:t>
      </w:r>
    </w:p>
    <w:p w14:paraId="02E8693C" w14:textId="2919D1A1" w:rsidR="00756A4B" w:rsidRDefault="00756A4B" w:rsidP="006F7E25">
      <w:pPr>
        <w:pStyle w:val="ParagraphStyle"/>
      </w:pPr>
    </w:p>
    <w:p w14:paraId="1B0A827B" w14:textId="6E7BFA5C" w:rsidR="00A14FE0" w:rsidRDefault="00A14FE0" w:rsidP="00A14FE0">
      <w:pPr>
        <w:pStyle w:val="ParagraphStyle"/>
      </w:pPr>
      <w:r>
        <w:t>Let’s look at this example: 16 multiplied by 10 is 160.</w:t>
      </w:r>
    </w:p>
    <w:p w14:paraId="70A0CED1" w14:textId="189654A7" w:rsidR="005E1977" w:rsidRDefault="005E1977" w:rsidP="00F50AEA">
      <w:pPr>
        <w:pStyle w:val="ParagraphStyle"/>
      </w:pPr>
    </w:p>
    <w:p w14:paraId="5A3A4988" w14:textId="4AB91D7E" w:rsidR="00A14FE0" w:rsidRDefault="00A14FE0" w:rsidP="00F50AEA">
      <w:pPr>
        <w:pStyle w:val="ParagraphStyle"/>
      </w:pPr>
      <w:r>
        <w:rPr>
          <w:b/>
          <w:bCs/>
        </w:rPr>
        <w:t>Step 1</w:t>
      </w:r>
    </w:p>
    <w:p w14:paraId="3AAD56BF" w14:textId="4607A3FA" w:rsidR="00A14FE0" w:rsidRDefault="003E5892" w:rsidP="003E5892">
      <w:pPr>
        <w:pStyle w:val="ParagraphStyle"/>
      </w:pPr>
      <w:r>
        <w:t>Start by placing 16 into the place value table, like the example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47"/>
        <w:gridCol w:w="3247"/>
        <w:gridCol w:w="3248"/>
      </w:tblGrid>
      <w:tr w:rsidR="003E5892" w14:paraId="33BD6E88" w14:textId="77777777" w:rsidTr="003E5892">
        <w:tc>
          <w:tcPr>
            <w:tcW w:w="3247" w:type="dxa"/>
          </w:tcPr>
          <w:p w14:paraId="6832B553" w14:textId="022172FC" w:rsidR="003E5892" w:rsidRDefault="00680208" w:rsidP="00680208">
            <w:pPr>
              <w:pStyle w:val="TableHeadings"/>
            </w:pPr>
            <w:r>
              <w:t>Hundreds</w:t>
            </w:r>
          </w:p>
        </w:tc>
        <w:tc>
          <w:tcPr>
            <w:tcW w:w="3247" w:type="dxa"/>
          </w:tcPr>
          <w:p w14:paraId="7C632A75" w14:textId="10DE23A4" w:rsidR="003E5892" w:rsidRDefault="00680208" w:rsidP="00680208">
            <w:pPr>
              <w:pStyle w:val="TableHeadings"/>
            </w:pPr>
            <w:r>
              <w:t>Tens</w:t>
            </w:r>
          </w:p>
        </w:tc>
        <w:tc>
          <w:tcPr>
            <w:tcW w:w="3248" w:type="dxa"/>
          </w:tcPr>
          <w:p w14:paraId="0360CDA2" w14:textId="49F21F52" w:rsidR="003E5892" w:rsidRDefault="00680208" w:rsidP="00680208">
            <w:pPr>
              <w:pStyle w:val="TableHeadings"/>
            </w:pPr>
            <w:r>
              <w:t>Units</w:t>
            </w:r>
          </w:p>
        </w:tc>
      </w:tr>
      <w:tr w:rsidR="003E5892" w14:paraId="63B06AA9" w14:textId="77777777" w:rsidTr="003E5892">
        <w:tc>
          <w:tcPr>
            <w:tcW w:w="3247" w:type="dxa"/>
          </w:tcPr>
          <w:p w14:paraId="05463778" w14:textId="77777777" w:rsidR="003E5892" w:rsidRDefault="003E5892" w:rsidP="003E5892">
            <w:pPr>
              <w:pStyle w:val="ParagraphStyle"/>
            </w:pPr>
          </w:p>
        </w:tc>
        <w:tc>
          <w:tcPr>
            <w:tcW w:w="3247" w:type="dxa"/>
          </w:tcPr>
          <w:p w14:paraId="71CAA4D2" w14:textId="68A85983" w:rsidR="003E5892" w:rsidRDefault="00680208" w:rsidP="003E5892">
            <w:pPr>
              <w:pStyle w:val="ParagraphStyle"/>
            </w:pPr>
            <w:r>
              <w:t>1</w:t>
            </w:r>
          </w:p>
        </w:tc>
        <w:tc>
          <w:tcPr>
            <w:tcW w:w="3248" w:type="dxa"/>
          </w:tcPr>
          <w:p w14:paraId="06220F44" w14:textId="1D7EF6CB" w:rsidR="003E5892" w:rsidRDefault="00680208" w:rsidP="003E5892">
            <w:pPr>
              <w:pStyle w:val="ParagraphStyle"/>
            </w:pPr>
            <w:r>
              <w:t>6</w:t>
            </w:r>
          </w:p>
        </w:tc>
      </w:tr>
    </w:tbl>
    <w:p w14:paraId="2E2A88A3" w14:textId="5D9E5DCC" w:rsidR="003E5892" w:rsidRDefault="003E5892" w:rsidP="003E5892">
      <w:pPr>
        <w:pStyle w:val="ParagraphStyle"/>
      </w:pPr>
    </w:p>
    <w:p w14:paraId="1F813540" w14:textId="1CAB35E6" w:rsidR="00680208" w:rsidRDefault="00680208" w:rsidP="003E5892">
      <w:pPr>
        <w:pStyle w:val="ParagraphStyle"/>
      </w:pPr>
      <w:r>
        <w:t>In the table above, the 1 is in the tens column and the 6 is in the units column.</w:t>
      </w:r>
    </w:p>
    <w:p w14:paraId="6F3F7C5D" w14:textId="27F63B8A" w:rsidR="00680208" w:rsidRDefault="00680208" w:rsidP="003E5892">
      <w:pPr>
        <w:pStyle w:val="ParagraphStyle"/>
      </w:pPr>
    </w:p>
    <w:p w14:paraId="4DCC4457" w14:textId="57EA847B" w:rsidR="00FA22B5" w:rsidRPr="00FA22B5" w:rsidRDefault="00FA22B5" w:rsidP="00FA22B5">
      <w:pPr>
        <w:pStyle w:val="ParagraphStyle"/>
        <w:rPr>
          <w:b/>
          <w:bCs/>
        </w:rPr>
      </w:pPr>
      <w:r w:rsidRPr="00FA22B5">
        <w:rPr>
          <w:b/>
          <w:bCs/>
        </w:rPr>
        <w:t>Step 2</w:t>
      </w:r>
    </w:p>
    <w:p w14:paraId="2C56EE35" w14:textId="212FAA6A" w:rsidR="00FA22B5" w:rsidRDefault="00FA22B5" w:rsidP="00FA22B5">
      <w:pPr>
        <w:pStyle w:val="ParagraphStyle"/>
      </w:pPr>
      <w:r>
        <w:t>To multiply by 10, move all the digits one place value to the left. Remember to put a zero in the units column, to act as a placeholder</w:t>
      </w:r>
      <w:r w:rsidR="005C21CD">
        <w:t>, like the example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47"/>
        <w:gridCol w:w="3247"/>
        <w:gridCol w:w="3248"/>
      </w:tblGrid>
      <w:tr w:rsidR="005C21CD" w:rsidRPr="005C21CD" w14:paraId="233A012B" w14:textId="77777777" w:rsidTr="00DA19FA">
        <w:tc>
          <w:tcPr>
            <w:tcW w:w="3247" w:type="dxa"/>
          </w:tcPr>
          <w:p w14:paraId="310F64DD" w14:textId="77777777" w:rsidR="005C21CD" w:rsidRPr="005C21CD" w:rsidRDefault="005C21CD" w:rsidP="005C21CD">
            <w:pPr>
              <w:pStyle w:val="TableHeadings"/>
            </w:pPr>
            <w:r w:rsidRPr="005C21CD">
              <w:t>Hundreds</w:t>
            </w:r>
          </w:p>
        </w:tc>
        <w:tc>
          <w:tcPr>
            <w:tcW w:w="3247" w:type="dxa"/>
          </w:tcPr>
          <w:p w14:paraId="369D405D" w14:textId="77777777" w:rsidR="005C21CD" w:rsidRPr="005C21CD" w:rsidRDefault="005C21CD" w:rsidP="005C21CD">
            <w:pPr>
              <w:pStyle w:val="TableHeadings"/>
            </w:pPr>
            <w:r w:rsidRPr="005C21CD">
              <w:t>Tens</w:t>
            </w:r>
          </w:p>
        </w:tc>
        <w:tc>
          <w:tcPr>
            <w:tcW w:w="3248" w:type="dxa"/>
          </w:tcPr>
          <w:p w14:paraId="49BAED9A" w14:textId="77777777" w:rsidR="005C21CD" w:rsidRPr="005C21CD" w:rsidRDefault="005C21CD" w:rsidP="005C21CD">
            <w:pPr>
              <w:pStyle w:val="TableHeadings"/>
            </w:pPr>
            <w:r w:rsidRPr="005C21CD">
              <w:t>Units</w:t>
            </w:r>
          </w:p>
        </w:tc>
      </w:tr>
      <w:tr w:rsidR="005C21CD" w:rsidRPr="005C21CD" w14:paraId="5FEFB61D" w14:textId="77777777" w:rsidTr="00DA19FA">
        <w:tc>
          <w:tcPr>
            <w:tcW w:w="3247" w:type="dxa"/>
          </w:tcPr>
          <w:p w14:paraId="034B8865" w14:textId="03798EEC" w:rsidR="005C21CD" w:rsidRPr="005C21CD" w:rsidRDefault="005C21CD" w:rsidP="005C21CD">
            <w:pPr>
              <w:pStyle w:val="ParagraphStyle"/>
            </w:pPr>
            <w:r>
              <w:t>1</w:t>
            </w:r>
          </w:p>
        </w:tc>
        <w:tc>
          <w:tcPr>
            <w:tcW w:w="3247" w:type="dxa"/>
          </w:tcPr>
          <w:p w14:paraId="03BC3FE5" w14:textId="05F90F95" w:rsidR="005C21CD" w:rsidRPr="005C21CD" w:rsidRDefault="005C21CD" w:rsidP="005C21CD">
            <w:pPr>
              <w:pStyle w:val="ParagraphStyle"/>
            </w:pPr>
            <w:r>
              <w:t>6</w:t>
            </w:r>
          </w:p>
        </w:tc>
        <w:tc>
          <w:tcPr>
            <w:tcW w:w="3248" w:type="dxa"/>
          </w:tcPr>
          <w:p w14:paraId="67EBE652" w14:textId="698A94DE" w:rsidR="005C21CD" w:rsidRPr="005C21CD" w:rsidRDefault="005C21CD" w:rsidP="005C21CD">
            <w:pPr>
              <w:pStyle w:val="ParagraphStyle"/>
            </w:pPr>
            <w:r>
              <w:t>0</w:t>
            </w:r>
          </w:p>
        </w:tc>
      </w:tr>
    </w:tbl>
    <w:p w14:paraId="3CA975CE" w14:textId="047E08EE" w:rsidR="005C21CD" w:rsidRDefault="005C21CD" w:rsidP="00FA22B5">
      <w:pPr>
        <w:pStyle w:val="ParagraphStyle"/>
      </w:pPr>
    </w:p>
    <w:p w14:paraId="722944BC" w14:textId="26CE9594" w:rsidR="005C21CD" w:rsidRDefault="005C21CD" w:rsidP="00FA22B5">
      <w:pPr>
        <w:pStyle w:val="ParagraphStyle"/>
      </w:pPr>
      <w:r>
        <w:t>In the table above, the 1 is now in the hundreds column, the 6 is now in the tens column and</w:t>
      </w:r>
      <w:r w:rsidR="00085622">
        <w:t xml:space="preserve"> a 0 has been added to the units column.</w:t>
      </w:r>
      <w:r w:rsidR="00D27E4C">
        <w:t xml:space="preserve"> The answer is 160.</w:t>
      </w:r>
    </w:p>
    <w:p w14:paraId="5E4D2588" w14:textId="31CC80DC" w:rsidR="00D27E4C" w:rsidRDefault="00D27E4C" w:rsidP="00D27E4C">
      <w:pPr>
        <w:pStyle w:val="SlideTitles"/>
      </w:pPr>
      <w:r>
        <w:t xml:space="preserve">21 </w:t>
      </w:r>
      <w:r w:rsidR="00383C89">
        <w:t>of 27</w:t>
      </w:r>
      <w:r>
        <w:t xml:space="preserve"> </w:t>
      </w:r>
      <w:r w:rsidR="00CB442E">
        <w:t>–</w:t>
      </w:r>
      <w:r>
        <w:t xml:space="preserve"> </w:t>
      </w:r>
      <w:r w:rsidR="00CB442E">
        <w:t>Question 8</w:t>
      </w:r>
    </w:p>
    <w:p w14:paraId="61577CBF" w14:textId="77777777" w:rsidR="00CB442E" w:rsidRDefault="00CB442E" w:rsidP="00CB442E">
      <w:pPr>
        <w:pStyle w:val="ParagraphStyle"/>
      </w:pPr>
      <w:r>
        <w:t xml:space="preserve">Solomon earns £8 per hour. How much will he earn for 10 hours work? </w:t>
      </w:r>
    </w:p>
    <w:p w14:paraId="74598406" w14:textId="77777777" w:rsidR="00CB442E" w:rsidRDefault="00CB442E" w:rsidP="00CB442E">
      <w:pPr>
        <w:pStyle w:val="ParagraphStyle"/>
      </w:pPr>
    </w:p>
    <w:p w14:paraId="1548ACDA" w14:textId="38C793A3" w:rsidR="00CB442E" w:rsidRDefault="004421C7" w:rsidP="00CB442E">
      <w:pPr>
        <w:pStyle w:val="ParagraphStyle"/>
      </w:pPr>
      <w:r>
        <w:t>Calculate your answer and then compare it with the correct answer below.</w:t>
      </w:r>
    </w:p>
    <w:p w14:paraId="5B77A669" w14:textId="1837EDF4" w:rsidR="004421C7" w:rsidRDefault="004421C7" w:rsidP="00CB442E">
      <w:pPr>
        <w:pStyle w:val="ParagraphStyle"/>
      </w:pPr>
    </w:p>
    <w:p w14:paraId="34B05B05" w14:textId="0AA5AB58" w:rsidR="004421C7" w:rsidRDefault="004421C7" w:rsidP="00CB442E">
      <w:pPr>
        <w:pStyle w:val="ParagraphStyle"/>
      </w:pPr>
      <w:r>
        <w:t xml:space="preserve">The correct answer is: </w:t>
      </w:r>
      <w:r w:rsidR="005900E7">
        <w:t>£80.</w:t>
      </w:r>
    </w:p>
    <w:p w14:paraId="10AB0957" w14:textId="5CBD0DD0" w:rsidR="005900E7" w:rsidRDefault="005900E7" w:rsidP="005900E7">
      <w:pPr>
        <w:pStyle w:val="SlideTitles"/>
      </w:pPr>
      <w:r>
        <w:t xml:space="preserve">22 </w:t>
      </w:r>
      <w:r w:rsidR="00383C89">
        <w:t>of 27</w:t>
      </w:r>
      <w:r>
        <w:t xml:space="preserve"> </w:t>
      </w:r>
      <w:r w:rsidR="00277A45">
        <w:t>–</w:t>
      </w:r>
      <w:r>
        <w:t xml:space="preserve"> </w:t>
      </w:r>
      <w:r w:rsidR="00277A45" w:rsidRPr="00277A45">
        <w:t>Multiplying by 100</w:t>
      </w:r>
    </w:p>
    <w:p w14:paraId="08EB45B7" w14:textId="7CDC725D" w:rsidR="00277A45" w:rsidRDefault="00C172D6" w:rsidP="00277A45">
      <w:pPr>
        <w:pStyle w:val="ParagraphStyle"/>
      </w:pPr>
      <w:r w:rsidRPr="00C172D6">
        <w:t xml:space="preserve">When you multiply a number by 100 you move all the digits </w:t>
      </w:r>
      <w:r w:rsidRPr="00C172D6">
        <w:rPr>
          <w:b/>
          <w:bCs/>
        </w:rPr>
        <w:t>two places to the left</w:t>
      </w:r>
      <w:r w:rsidRPr="00C172D6">
        <w:t>.</w:t>
      </w:r>
    </w:p>
    <w:p w14:paraId="31482D7C" w14:textId="301C5737" w:rsidR="004421C7" w:rsidRDefault="004421C7" w:rsidP="00CB442E">
      <w:pPr>
        <w:pStyle w:val="ParagraphStyle"/>
      </w:pPr>
    </w:p>
    <w:p w14:paraId="4A4AB584" w14:textId="04030EA6" w:rsidR="00C172D6" w:rsidRDefault="00C172D6" w:rsidP="00CB442E">
      <w:pPr>
        <w:pStyle w:val="ParagraphStyle"/>
      </w:pPr>
      <w:r w:rsidRPr="00C172D6">
        <w:t>The number becomes 100 times bigger.</w:t>
      </w:r>
    </w:p>
    <w:p w14:paraId="0455AFA1" w14:textId="663F653D" w:rsidR="00C172D6" w:rsidRDefault="00C172D6" w:rsidP="00CB442E">
      <w:pPr>
        <w:pStyle w:val="ParagraphStyle"/>
      </w:pPr>
    </w:p>
    <w:p w14:paraId="51C53115" w14:textId="08CED542" w:rsidR="00A918DC" w:rsidRDefault="00A918DC" w:rsidP="00A918DC">
      <w:pPr>
        <w:pStyle w:val="ParagraphStyle"/>
      </w:pPr>
      <w:r>
        <w:t>Let’s look at the example: 18 times 100 is 1,800.</w:t>
      </w:r>
    </w:p>
    <w:p w14:paraId="01D7EA72" w14:textId="5349C3FF" w:rsidR="00A918DC" w:rsidRDefault="00A918DC" w:rsidP="00A918DC">
      <w:pPr>
        <w:pStyle w:val="ParagraphStyle"/>
      </w:pPr>
    </w:p>
    <w:p w14:paraId="46D1DC99" w14:textId="77777777" w:rsidR="008D298E" w:rsidRPr="008D298E" w:rsidRDefault="008D298E" w:rsidP="008D298E">
      <w:pPr>
        <w:pStyle w:val="ParagraphStyle"/>
        <w:rPr>
          <w:b/>
          <w:bCs/>
        </w:rPr>
      </w:pPr>
      <w:r w:rsidRPr="008D298E">
        <w:rPr>
          <w:b/>
          <w:bCs/>
        </w:rPr>
        <w:t>Step 1</w:t>
      </w:r>
    </w:p>
    <w:p w14:paraId="4FF0EA66" w14:textId="7E4544EC" w:rsidR="00A918DC" w:rsidRDefault="008D298E" w:rsidP="008D298E">
      <w:pPr>
        <w:pStyle w:val="ParagraphStyle"/>
      </w:pPr>
      <w:r>
        <w:t>Start by placing 18 into the place value table, like the example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5"/>
        <w:gridCol w:w="2435"/>
        <w:gridCol w:w="2436"/>
        <w:gridCol w:w="2436"/>
      </w:tblGrid>
      <w:tr w:rsidR="008D298E" w14:paraId="7060A9D5" w14:textId="77777777" w:rsidTr="008D298E">
        <w:tc>
          <w:tcPr>
            <w:tcW w:w="2435" w:type="dxa"/>
          </w:tcPr>
          <w:p w14:paraId="570FDB3C" w14:textId="57456EB2" w:rsidR="008D298E" w:rsidRDefault="008D298E" w:rsidP="008D298E">
            <w:pPr>
              <w:pStyle w:val="TableHeadings"/>
            </w:pPr>
            <w:r>
              <w:t>Thousands</w:t>
            </w:r>
          </w:p>
        </w:tc>
        <w:tc>
          <w:tcPr>
            <w:tcW w:w="2435" w:type="dxa"/>
          </w:tcPr>
          <w:p w14:paraId="165A6298" w14:textId="30A54D74" w:rsidR="008D298E" w:rsidRDefault="008D298E" w:rsidP="008D298E">
            <w:pPr>
              <w:pStyle w:val="TableHeadings"/>
            </w:pPr>
            <w:r>
              <w:t>Hundreds</w:t>
            </w:r>
          </w:p>
        </w:tc>
        <w:tc>
          <w:tcPr>
            <w:tcW w:w="2436" w:type="dxa"/>
          </w:tcPr>
          <w:p w14:paraId="248513DF" w14:textId="00CBDBB7" w:rsidR="008D298E" w:rsidRDefault="008D298E" w:rsidP="008D298E">
            <w:pPr>
              <w:pStyle w:val="TableHeadings"/>
            </w:pPr>
            <w:r>
              <w:t>Tens</w:t>
            </w:r>
          </w:p>
        </w:tc>
        <w:tc>
          <w:tcPr>
            <w:tcW w:w="2436" w:type="dxa"/>
          </w:tcPr>
          <w:p w14:paraId="205823C3" w14:textId="7C70D681" w:rsidR="008D298E" w:rsidRDefault="008D298E" w:rsidP="008D298E">
            <w:pPr>
              <w:pStyle w:val="TableHeadings"/>
            </w:pPr>
            <w:r>
              <w:t>Units</w:t>
            </w:r>
          </w:p>
        </w:tc>
      </w:tr>
      <w:tr w:rsidR="008D298E" w14:paraId="0EDDB00F" w14:textId="77777777" w:rsidTr="008D298E">
        <w:tc>
          <w:tcPr>
            <w:tcW w:w="2435" w:type="dxa"/>
          </w:tcPr>
          <w:p w14:paraId="476040D9" w14:textId="77777777" w:rsidR="008D298E" w:rsidRDefault="008D298E" w:rsidP="008D298E">
            <w:pPr>
              <w:pStyle w:val="ParagraphStyle"/>
            </w:pPr>
          </w:p>
        </w:tc>
        <w:tc>
          <w:tcPr>
            <w:tcW w:w="2435" w:type="dxa"/>
          </w:tcPr>
          <w:p w14:paraId="52A49109" w14:textId="77777777" w:rsidR="008D298E" w:rsidRDefault="008D298E" w:rsidP="008D298E">
            <w:pPr>
              <w:pStyle w:val="ParagraphStyle"/>
            </w:pPr>
          </w:p>
        </w:tc>
        <w:tc>
          <w:tcPr>
            <w:tcW w:w="2436" w:type="dxa"/>
          </w:tcPr>
          <w:p w14:paraId="0E5CD5B2" w14:textId="0FE21BC3" w:rsidR="008D298E" w:rsidRDefault="008D298E" w:rsidP="008D298E">
            <w:pPr>
              <w:pStyle w:val="ParagraphStyle"/>
            </w:pPr>
            <w:r>
              <w:t>1</w:t>
            </w:r>
          </w:p>
        </w:tc>
        <w:tc>
          <w:tcPr>
            <w:tcW w:w="2436" w:type="dxa"/>
          </w:tcPr>
          <w:p w14:paraId="1A7ED5D3" w14:textId="704FB5EB" w:rsidR="008D298E" w:rsidRDefault="008D298E" w:rsidP="008D298E">
            <w:pPr>
              <w:pStyle w:val="ParagraphStyle"/>
            </w:pPr>
            <w:r>
              <w:t>8</w:t>
            </w:r>
          </w:p>
        </w:tc>
      </w:tr>
    </w:tbl>
    <w:p w14:paraId="427217EE" w14:textId="3D02ED69" w:rsidR="008D298E" w:rsidRDefault="008D298E" w:rsidP="008D298E">
      <w:pPr>
        <w:pStyle w:val="ParagraphStyle"/>
      </w:pPr>
    </w:p>
    <w:p w14:paraId="345AA47F" w14:textId="7064902B" w:rsidR="008D298E" w:rsidRDefault="008D298E" w:rsidP="008D298E">
      <w:pPr>
        <w:pStyle w:val="ParagraphStyle"/>
      </w:pPr>
      <w:r>
        <w:t>In the table above, the 1 is in the tens column and the 8 is in the units column.</w:t>
      </w:r>
    </w:p>
    <w:p w14:paraId="5CFBA593" w14:textId="3D0BDE3B" w:rsidR="008D298E" w:rsidRDefault="008D298E" w:rsidP="008D298E">
      <w:pPr>
        <w:pStyle w:val="ParagraphStyle"/>
      </w:pPr>
    </w:p>
    <w:p w14:paraId="68BFF356" w14:textId="071A345F" w:rsidR="00080FDA" w:rsidRPr="00080FDA" w:rsidRDefault="00080FDA" w:rsidP="00080FDA">
      <w:pPr>
        <w:pStyle w:val="ParagraphStyle"/>
        <w:rPr>
          <w:b/>
          <w:bCs/>
        </w:rPr>
      </w:pPr>
      <w:r w:rsidRPr="00080FDA">
        <w:rPr>
          <w:b/>
          <w:bCs/>
        </w:rPr>
        <w:t>Step 2</w:t>
      </w:r>
    </w:p>
    <w:p w14:paraId="0B595182" w14:textId="00C3E92B" w:rsidR="008D298E" w:rsidRDefault="00080FDA" w:rsidP="00080FDA">
      <w:pPr>
        <w:pStyle w:val="ParagraphStyle"/>
      </w:pPr>
      <w:r>
        <w:lastRenderedPageBreak/>
        <w:t>To multiply by 100, move all the digits two place values to the left. Remember to put a zero in the tens and units columns, to act as placeholders, like the example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5"/>
        <w:gridCol w:w="2435"/>
        <w:gridCol w:w="2436"/>
        <w:gridCol w:w="2436"/>
      </w:tblGrid>
      <w:tr w:rsidR="00080FDA" w:rsidRPr="00080FDA" w14:paraId="5B4BB76D" w14:textId="77777777" w:rsidTr="00DA19FA">
        <w:tc>
          <w:tcPr>
            <w:tcW w:w="2435" w:type="dxa"/>
          </w:tcPr>
          <w:p w14:paraId="4CE530BB" w14:textId="77777777" w:rsidR="00080FDA" w:rsidRPr="00080FDA" w:rsidRDefault="00080FDA" w:rsidP="00080FDA">
            <w:pPr>
              <w:pStyle w:val="TableHeadings"/>
            </w:pPr>
            <w:r w:rsidRPr="00080FDA">
              <w:t>Thousands</w:t>
            </w:r>
          </w:p>
        </w:tc>
        <w:tc>
          <w:tcPr>
            <w:tcW w:w="2435" w:type="dxa"/>
          </w:tcPr>
          <w:p w14:paraId="0F8B6056" w14:textId="77777777" w:rsidR="00080FDA" w:rsidRPr="00080FDA" w:rsidRDefault="00080FDA" w:rsidP="00080FDA">
            <w:pPr>
              <w:pStyle w:val="TableHeadings"/>
            </w:pPr>
            <w:r w:rsidRPr="00080FDA">
              <w:t>Hundreds</w:t>
            </w:r>
          </w:p>
        </w:tc>
        <w:tc>
          <w:tcPr>
            <w:tcW w:w="2436" w:type="dxa"/>
          </w:tcPr>
          <w:p w14:paraId="70FB7405" w14:textId="77777777" w:rsidR="00080FDA" w:rsidRPr="00080FDA" w:rsidRDefault="00080FDA" w:rsidP="00080FDA">
            <w:pPr>
              <w:pStyle w:val="TableHeadings"/>
            </w:pPr>
            <w:r w:rsidRPr="00080FDA">
              <w:t>Tens</w:t>
            </w:r>
          </w:p>
        </w:tc>
        <w:tc>
          <w:tcPr>
            <w:tcW w:w="2436" w:type="dxa"/>
          </w:tcPr>
          <w:p w14:paraId="799EC72B" w14:textId="77777777" w:rsidR="00080FDA" w:rsidRPr="00080FDA" w:rsidRDefault="00080FDA" w:rsidP="00080FDA">
            <w:pPr>
              <w:pStyle w:val="TableHeadings"/>
            </w:pPr>
            <w:r w:rsidRPr="00080FDA">
              <w:t>Units</w:t>
            </w:r>
          </w:p>
        </w:tc>
      </w:tr>
      <w:tr w:rsidR="00080FDA" w:rsidRPr="00080FDA" w14:paraId="18DF36C0" w14:textId="77777777" w:rsidTr="00DA19FA">
        <w:tc>
          <w:tcPr>
            <w:tcW w:w="2435" w:type="dxa"/>
          </w:tcPr>
          <w:p w14:paraId="02C8C5B7" w14:textId="46441D12" w:rsidR="00080FDA" w:rsidRPr="00080FDA" w:rsidRDefault="00080FDA" w:rsidP="00080FDA">
            <w:pPr>
              <w:pStyle w:val="ParagraphStyle"/>
            </w:pPr>
            <w:r>
              <w:t>1</w:t>
            </w:r>
          </w:p>
        </w:tc>
        <w:tc>
          <w:tcPr>
            <w:tcW w:w="2435" w:type="dxa"/>
          </w:tcPr>
          <w:p w14:paraId="6B55AD48" w14:textId="3E1C13A8" w:rsidR="00080FDA" w:rsidRPr="00080FDA" w:rsidRDefault="00080FDA" w:rsidP="00080FDA">
            <w:pPr>
              <w:pStyle w:val="ParagraphStyle"/>
            </w:pPr>
            <w:r>
              <w:t>8</w:t>
            </w:r>
          </w:p>
        </w:tc>
        <w:tc>
          <w:tcPr>
            <w:tcW w:w="2436" w:type="dxa"/>
          </w:tcPr>
          <w:p w14:paraId="50E59F04" w14:textId="45B56F8C" w:rsidR="00080FDA" w:rsidRPr="00080FDA" w:rsidRDefault="00080FDA" w:rsidP="00080FDA">
            <w:pPr>
              <w:pStyle w:val="ParagraphStyle"/>
            </w:pPr>
            <w:r>
              <w:t>0</w:t>
            </w:r>
          </w:p>
        </w:tc>
        <w:tc>
          <w:tcPr>
            <w:tcW w:w="2436" w:type="dxa"/>
          </w:tcPr>
          <w:p w14:paraId="1412309A" w14:textId="7E087066" w:rsidR="00080FDA" w:rsidRPr="00080FDA" w:rsidRDefault="00080FDA" w:rsidP="00080FDA">
            <w:pPr>
              <w:pStyle w:val="ParagraphStyle"/>
            </w:pPr>
            <w:r>
              <w:t>0</w:t>
            </w:r>
          </w:p>
        </w:tc>
      </w:tr>
    </w:tbl>
    <w:p w14:paraId="390F6F7A" w14:textId="24CCF8F6" w:rsidR="008D298E" w:rsidRDefault="008D298E" w:rsidP="008D298E">
      <w:pPr>
        <w:pStyle w:val="ParagraphStyle"/>
      </w:pPr>
    </w:p>
    <w:p w14:paraId="6677AB3D" w14:textId="2B67175D" w:rsidR="00080FDA" w:rsidRDefault="00080FDA" w:rsidP="008D298E">
      <w:pPr>
        <w:pStyle w:val="ParagraphStyle"/>
      </w:pPr>
      <w:r>
        <w:t xml:space="preserve">In the table above, the 1 is now in the thousands column, the 8 is now in the hundreds column and there are now </w:t>
      </w:r>
      <w:r w:rsidR="0007105C">
        <w:t>zeros in the tens and units columns.</w:t>
      </w:r>
    </w:p>
    <w:p w14:paraId="2CF810B2" w14:textId="187BAB9E" w:rsidR="0007105C" w:rsidRDefault="00F860C8" w:rsidP="0007105C">
      <w:pPr>
        <w:pStyle w:val="SlideTitles"/>
      </w:pPr>
      <w:r>
        <w:t xml:space="preserve">23 </w:t>
      </w:r>
      <w:r w:rsidR="00383C89">
        <w:t>of 27</w:t>
      </w:r>
      <w:r>
        <w:t xml:space="preserve"> – Question 9</w:t>
      </w:r>
    </w:p>
    <w:p w14:paraId="53F64916" w14:textId="77777777" w:rsidR="003C0908" w:rsidRDefault="003C0908" w:rsidP="003C0908">
      <w:pPr>
        <w:pStyle w:val="ParagraphStyle"/>
      </w:pPr>
      <w:r>
        <w:t xml:space="preserve">Fatima makes and sells handcrafted bead bracelets. She uses 15 beads for each bracelet. How many beads will she need to make 100 bracelets? </w:t>
      </w:r>
    </w:p>
    <w:p w14:paraId="2A5EB001" w14:textId="77777777" w:rsidR="003C0908" w:rsidRDefault="003C0908" w:rsidP="003C0908">
      <w:pPr>
        <w:pStyle w:val="ParagraphStyle"/>
      </w:pPr>
    </w:p>
    <w:p w14:paraId="4C9D97C0" w14:textId="6DFA075C" w:rsidR="003C0908" w:rsidRDefault="003C0908" w:rsidP="003C0908">
      <w:pPr>
        <w:pStyle w:val="ParagraphStyle"/>
      </w:pPr>
      <w:r>
        <w:t>Calculate your answer and then compare it with the correct answer below.</w:t>
      </w:r>
    </w:p>
    <w:p w14:paraId="2BF94617" w14:textId="1502A8F7" w:rsidR="003C0908" w:rsidRDefault="003C0908" w:rsidP="003C0908">
      <w:pPr>
        <w:pStyle w:val="ParagraphStyle"/>
      </w:pPr>
    </w:p>
    <w:p w14:paraId="2218BF95" w14:textId="5F63959E" w:rsidR="003C0908" w:rsidRDefault="003C0908" w:rsidP="003C0908">
      <w:pPr>
        <w:pStyle w:val="ParagraphStyle"/>
      </w:pPr>
      <w:r>
        <w:t xml:space="preserve">The correct answer is: </w:t>
      </w:r>
      <w:r w:rsidR="005C5CEF">
        <w:t>1,500.</w:t>
      </w:r>
    </w:p>
    <w:p w14:paraId="0A6FB67A" w14:textId="7D4A7483" w:rsidR="005C5CEF" w:rsidRDefault="005C5CEF" w:rsidP="005C5CEF">
      <w:pPr>
        <w:pStyle w:val="SlideTitles"/>
      </w:pPr>
      <w:r>
        <w:t xml:space="preserve">24 </w:t>
      </w:r>
      <w:r w:rsidR="00383C89">
        <w:t>of 27</w:t>
      </w:r>
      <w:r>
        <w:t xml:space="preserve"> </w:t>
      </w:r>
      <w:r w:rsidR="00D53C5D">
        <w:t>–</w:t>
      </w:r>
      <w:r>
        <w:t xml:space="preserve"> </w:t>
      </w:r>
      <w:r w:rsidR="00D53C5D" w:rsidRPr="00D53C5D">
        <w:t>Multiplying by 1,000</w:t>
      </w:r>
    </w:p>
    <w:p w14:paraId="67733F5D" w14:textId="05910967" w:rsidR="00D53C5D" w:rsidRDefault="00D53C5D" w:rsidP="00D53C5D">
      <w:pPr>
        <w:pStyle w:val="ParagraphStyle"/>
      </w:pPr>
      <w:r w:rsidRPr="00D53C5D">
        <w:t xml:space="preserve">When you multiply a number by 1,000, you move all the digits </w:t>
      </w:r>
      <w:r w:rsidRPr="00D53C5D">
        <w:rPr>
          <w:b/>
          <w:bCs/>
        </w:rPr>
        <w:t>three places to the left</w:t>
      </w:r>
      <w:r w:rsidRPr="00D53C5D">
        <w:t>.</w:t>
      </w:r>
    </w:p>
    <w:p w14:paraId="04DEA11A" w14:textId="28225B28" w:rsidR="00A918DC" w:rsidRDefault="00A918DC" w:rsidP="00A918DC">
      <w:pPr>
        <w:pStyle w:val="ParagraphStyle"/>
      </w:pPr>
    </w:p>
    <w:p w14:paraId="490FE3D9" w14:textId="3A173187" w:rsidR="00D53C5D" w:rsidRDefault="00297598" w:rsidP="00A918DC">
      <w:pPr>
        <w:pStyle w:val="ParagraphStyle"/>
      </w:pPr>
      <w:r w:rsidRPr="00297598">
        <w:t>The number becomes 1,000 times bigger.</w:t>
      </w:r>
    </w:p>
    <w:p w14:paraId="26D3EB53" w14:textId="2AF79C7B" w:rsidR="00297598" w:rsidRDefault="00297598" w:rsidP="00A918DC">
      <w:pPr>
        <w:pStyle w:val="ParagraphStyle"/>
      </w:pPr>
    </w:p>
    <w:p w14:paraId="62CA0E8D" w14:textId="4B1175C3" w:rsidR="00297598" w:rsidRDefault="00297598" w:rsidP="00297598">
      <w:pPr>
        <w:pStyle w:val="ParagraphStyle"/>
      </w:pPr>
      <w:r>
        <w:t>Let’s look at the example: 56 times 1,000 is 56,000.</w:t>
      </w:r>
    </w:p>
    <w:p w14:paraId="77DF903B" w14:textId="56AD11D5" w:rsidR="00297598" w:rsidRDefault="00297598" w:rsidP="00297598">
      <w:pPr>
        <w:pStyle w:val="ParagraphStyle"/>
      </w:pPr>
    </w:p>
    <w:p w14:paraId="1B8CFB80" w14:textId="77777777" w:rsidR="00C61DA9" w:rsidRPr="00C61DA9" w:rsidRDefault="00C61DA9" w:rsidP="00C61DA9">
      <w:pPr>
        <w:pStyle w:val="ParagraphStyle"/>
        <w:rPr>
          <w:b/>
          <w:bCs/>
        </w:rPr>
      </w:pPr>
      <w:r w:rsidRPr="00C61DA9">
        <w:rPr>
          <w:b/>
          <w:bCs/>
        </w:rPr>
        <w:t>Step 1</w:t>
      </w:r>
    </w:p>
    <w:p w14:paraId="4891EF85" w14:textId="04AA675E" w:rsidR="00297598" w:rsidRDefault="00C61DA9" w:rsidP="00C61DA9">
      <w:pPr>
        <w:pStyle w:val="ParagraphStyle"/>
      </w:pPr>
      <w:r>
        <w:t>Start by placing 56 into the place value table, like the example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8"/>
        <w:gridCol w:w="1948"/>
        <w:gridCol w:w="1948"/>
        <w:gridCol w:w="1949"/>
        <w:gridCol w:w="1949"/>
      </w:tblGrid>
      <w:tr w:rsidR="00C61DA9" w14:paraId="46E7B2FF" w14:textId="77777777" w:rsidTr="00C61DA9">
        <w:tc>
          <w:tcPr>
            <w:tcW w:w="1948" w:type="dxa"/>
          </w:tcPr>
          <w:p w14:paraId="41344F33" w14:textId="79091CA6" w:rsidR="00C61DA9" w:rsidRDefault="006E3425" w:rsidP="006E3425">
            <w:pPr>
              <w:pStyle w:val="TableHeadings"/>
            </w:pPr>
            <w:r>
              <w:t>Ten Thousands</w:t>
            </w:r>
          </w:p>
        </w:tc>
        <w:tc>
          <w:tcPr>
            <w:tcW w:w="1948" w:type="dxa"/>
          </w:tcPr>
          <w:p w14:paraId="0ECF2754" w14:textId="26C83625" w:rsidR="00C61DA9" w:rsidRDefault="006E3425" w:rsidP="006E3425">
            <w:pPr>
              <w:pStyle w:val="TableHeadings"/>
            </w:pPr>
            <w:r>
              <w:t>Thousands</w:t>
            </w:r>
          </w:p>
        </w:tc>
        <w:tc>
          <w:tcPr>
            <w:tcW w:w="1948" w:type="dxa"/>
          </w:tcPr>
          <w:p w14:paraId="3C248627" w14:textId="41DCBB33" w:rsidR="00C61DA9" w:rsidRDefault="006E3425" w:rsidP="006E3425">
            <w:pPr>
              <w:pStyle w:val="TableHeadings"/>
            </w:pPr>
            <w:r>
              <w:t>Hundreds</w:t>
            </w:r>
          </w:p>
        </w:tc>
        <w:tc>
          <w:tcPr>
            <w:tcW w:w="1949" w:type="dxa"/>
          </w:tcPr>
          <w:p w14:paraId="603B4854" w14:textId="71764ABD" w:rsidR="00C61DA9" w:rsidRDefault="006E3425" w:rsidP="006E3425">
            <w:pPr>
              <w:pStyle w:val="TableHeadings"/>
            </w:pPr>
            <w:r>
              <w:t>Tens</w:t>
            </w:r>
          </w:p>
        </w:tc>
        <w:tc>
          <w:tcPr>
            <w:tcW w:w="1949" w:type="dxa"/>
          </w:tcPr>
          <w:p w14:paraId="5D52A744" w14:textId="47443A53" w:rsidR="00C61DA9" w:rsidRDefault="006E3425" w:rsidP="006E3425">
            <w:pPr>
              <w:pStyle w:val="TableHeadings"/>
            </w:pPr>
            <w:r>
              <w:t>Units</w:t>
            </w:r>
          </w:p>
        </w:tc>
      </w:tr>
      <w:tr w:rsidR="00C61DA9" w14:paraId="186D0D71" w14:textId="77777777" w:rsidTr="00C61DA9">
        <w:tc>
          <w:tcPr>
            <w:tcW w:w="1948" w:type="dxa"/>
          </w:tcPr>
          <w:p w14:paraId="41CAAB91" w14:textId="77777777" w:rsidR="00C61DA9" w:rsidRDefault="00C61DA9" w:rsidP="00C61DA9">
            <w:pPr>
              <w:pStyle w:val="ParagraphStyle"/>
            </w:pPr>
          </w:p>
        </w:tc>
        <w:tc>
          <w:tcPr>
            <w:tcW w:w="1948" w:type="dxa"/>
          </w:tcPr>
          <w:p w14:paraId="1724A5BB" w14:textId="77777777" w:rsidR="00C61DA9" w:rsidRDefault="00C61DA9" w:rsidP="00C61DA9">
            <w:pPr>
              <w:pStyle w:val="ParagraphStyle"/>
            </w:pPr>
          </w:p>
        </w:tc>
        <w:tc>
          <w:tcPr>
            <w:tcW w:w="1948" w:type="dxa"/>
          </w:tcPr>
          <w:p w14:paraId="73F6B86B" w14:textId="77777777" w:rsidR="00C61DA9" w:rsidRDefault="00C61DA9" w:rsidP="00C61DA9">
            <w:pPr>
              <w:pStyle w:val="ParagraphStyle"/>
            </w:pPr>
          </w:p>
        </w:tc>
        <w:tc>
          <w:tcPr>
            <w:tcW w:w="1949" w:type="dxa"/>
          </w:tcPr>
          <w:p w14:paraId="5B0DD7A2" w14:textId="1F7E58FF" w:rsidR="00C61DA9" w:rsidRDefault="006E3425" w:rsidP="00C61DA9">
            <w:pPr>
              <w:pStyle w:val="ParagraphStyle"/>
            </w:pPr>
            <w:r>
              <w:t>5</w:t>
            </w:r>
          </w:p>
        </w:tc>
        <w:tc>
          <w:tcPr>
            <w:tcW w:w="1949" w:type="dxa"/>
          </w:tcPr>
          <w:p w14:paraId="3D1637F2" w14:textId="4D28F61E" w:rsidR="00C61DA9" w:rsidRDefault="006E3425" w:rsidP="00C61DA9">
            <w:pPr>
              <w:pStyle w:val="ParagraphStyle"/>
            </w:pPr>
            <w:r>
              <w:t>6</w:t>
            </w:r>
          </w:p>
        </w:tc>
      </w:tr>
    </w:tbl>
    <w:p w14:paraId="184C4257" w14:textId="3776C1AE" w:rsidR="00C61DA9" w:rsidRDefault="00C61DA9" w:rsidP="00C61DA9">
      <w:pPr>
        <w:pStyle w:val="ParagraphStyle"/>
      </w:pPr>
    </w:p>
    <w:p w14:paraId="61F0EF73" w14:textId="4CDF8A11" w:rsidR="006E3425" w:rsidRDefault="006E3425" w:rsidP="00C61DA9">
      <w:pPr>
        <w:pStyle w:val="ParagraphStyle"/>
      </w:pPr>
      <w:r>
        <w:t xml:space="preserve">In the table above, the 5 is in the </w:t>
      </w:r>
      <w:r w:rsidR="00DB49C3">
        <w:t>tens column and the 6 is in the units column.</w:t>
      </w:r>
    </w:p>
    <w:p w14:paraId="36C07B21" w14:textId="1140695F" w:rsidR="00DB49C3" w:rsidRDefault="00DB49C3" w:rsidP="00C61DA9">
      <w:pPr>
        <w:pStyle w:val="ParagraphStyle"/>
      </w:pPr>
    </w:p>
    <w:p w14:paraId="44397EC6" w14:textId="46910553" w:rsidR="00FA66E4" w:rsidRPr="00FA66E4" w:rsidRDefault="00FA66E4" w:rsidP="00FA66E4">
      <w:pPr>
        <w:pStyle w:val="ParagraphStyle"/>
        <w:rPr>
          <w:b/>
          <w:bCs/>
        </w:rPr>
      </w:pPr>
      <w:r w:rsidRPr="00FA66E4">
        <w:rPr>
          <w:b/>
          <w:bCs/>
        </w:rPr>
        <w:t>Step 2</w:t>
      </w:r>
    </w:p>
    <w:p w14:paraId="6F1726D1" w14:textId="5F56A704" w:rsidR="00DB49C3" w:rsidRDefault="00FA66E4" w:rsidP="00FA66E4">
      <w:pPr>
        <w:pStyle w:val="ParagraphStyle"/>
      </w:pPr>
      <w:r>
        <w:t>To multiply by 1,000, move all the digits three place values to the left. Remember to put a zero in the hundreds, tens and units columns, to act as placeholders, like the example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8"/>
        <w:gridCol w:w="1948"/>
        <w:gridCol w:w="1948"/>
        <w:gridCol w:w="1949"/>
        <w:gridCol w:w="1949"/>
      </w:tblGrid>
      <w:tr w:rsidR="00FA66E4" w:rsidRPr="00FA66E4" w14:paraId="614A395D" w14:textId="77777777" w:rsidTr="00DA19FA">
        <w:tc>
          <w:tcPr>
            <w:tcW w:w="1948" w:type="dxa"/>
          </w:tcPr>
          <w:p w14:paraId="12A05AA6" w14:textId="77777777" w:rsidR="00FA66E4" w:rsidRPr="00FA66E4" w:rsidRDefault="00FA66E4" w:rsidP="00FA66E4">
            <w:pPr>
              <w:pStyle w:val="TableHeadings"/>
            </w:pPr>
            <w:r w:rsidRPr="00FA66E4">
              <w:t>Ten Thousands</w:t>
            </w:r>
          </w:p>
        </w:tc>
        <w:tc>
          <w:tcPr>
            <w:tcW w:w="1948" w:type="dxa"/>
          </w:tcPr>
          <w:p w14:paraId="2CC24F00" w14:textId="77777777" w:rsidR="00FA66E4" w:rsidRPr="00FA66E4" w:rsidRDefault="00FA66E4" w:rsidP="00FA66E4">
            <w:pPr>
              <w:pStyle w:val="TableHeadings"/>
            </w:pPr>
            <w:r w:rsidRPr="00FA66E4">
              <w:t>Thousands</w:t>
            </w:r>
          </w:p>
        </w:tc>
        <w:tc>
          <w:tcPr>
            <w:tcW w:w="1948" w:type="dxa"/>
          </w:tcPr>
          <w:p w14:paraId="355D6B6C" w14:textId="77777777" w:rsidR="00FA66E4" w:rsidRPr="00FA66E4" w:rsidRDefault="00FA66E4" w:rsidP="00FA66E4">
            <w:pPr>
              <w:pStyle w:val="TableHeadings"/>
            </w:pPr>
            <w:r w:rsidRPr="00FA66E4">
              <w:t>Hundreds</w:t>
            </w:r>
          </w:p>
        </w:tc>
        <w:tc>
          <w:tcPr>
            <w:tcW w:w="1949" w:type="dxa"/>
          </w:tcPr>
          <w:p w14:paraId="5BEEDF75" w14:textId="77777777" w:rsidR="00FA66E4" w:rsidRPr="00FA66E4" w:rsidRDefault="00FA66E4" w:rsidP="00FA66E4">
            <w:pPr>
              <w:pStyle w:val="TableHeadings"/>
            </w:pPr>
            <w:r w:rsidRPr="00FA66E4">
              <w:t>Tens</w:t>
            </w:r>
          </w:p>
        </w:tc>
        <w:tc>
          <w:tcPr>
            <w:tcW w:w="1949" w:type="dxa"/>
          </w:tcPr>
          <w:p w14:paraId="75FF6172" w14:textId="77777777" w:rsidR="00FA66E4" w:rsidRPr="00FA66E4" w:rsidRDefault="00FA66E4" w:rsidP="00FA66E4">
            <w:pPr>
              <w:pStyle w:val="TableHeadings"/>
            </w:pPr>
            <w:r w:rsidRPr="00FA66E4">
              <w:t>Units</w:t>
            </w:r>
          </w:p>
        </w:tc>
      </w:tr>
      <w:tr w:rsidR="00FA66E4" w:rsidRPr="00FA66E4" w14:paraId="745FABD7" w14:textId="77777777" w:rsidTr="00DA19FA">
        <w:tc>
          <w:tcPr>
            <w:tcW w:w="1948" w:type="dxa"/>
          </w:tcPr>
          <w:p w14:paraId="778794CD" w14:textId="15504255" w:rsidR="00FA66E4" w:rsidRPr="00FA66E4" w:rsidRDefault="00FA66E4" w:rsidP="00FA66E4">
            <w:pPr>
              <w:pStyle w:val="ParagraphStyle"/>
            </w:pPr>
            <w:r>
              <w:t>5</w:t>
            </w:r>
          </w:p>
        </w:tc>
        <w:tc>
          <w:tcPr>
            <w:tcW w:w="1948" w:type="dxa"/>
          </w:tcPr>
          <w:p w14:paraId="27646B85" w14:textId="430D67A8" w:rsidR="00FA66E4" w:rsidRPr="00FA66E4" w:rsidRDefault="00FA66E4" w:rsidP="00FA66E4">
            <w:pPr>
              <w:pStyle w:val="ParagraphStyle"/>
            </w:pPr>
            <w:r>
              <w:t>6</w:t>
            </w:r>
          </w:p>
        </w:tc>
        <w:tc>
          <w:tcPr>
            <w:tcW w:w="1948" w:type="dxa"/>
          </w:tcPr>
          <w:p w14:paraId="527D8849" w14:textId="16CD2028" w:rsidR="00FA66E4" w:rsidRPr="00FA66E4" w:rsidRDefault="00FA66E4" w:rsidP="00FA66E4">
            <w:pPr>
              <w:pStyle w:val="ParagraphStyle"/>
            </w:pPr>
            <w:r>
              <w:t>0</w:t>
            </w:r>
          </w:p>
        </w:tc>
        <w:tc>
          <w:tcPr>
            <w:tcW w:w="1949" w:type="dxa"/>
          </w:tcPr>
          <w:p w14:paraId="34E2307D" w14:textId="6FA15783" w:rsidR="00FA66E4" w:rsidRPr="00FA66E4" w:rsidRDefault="00FA66E4" w:rsidP="00FA66E4">
            <w:pPr>
              <w:pStyle w:val="ParagraphStyle"/>
            </w:pPr>
            <w:r>
              <w:t>0</w:t>
            </w:r>
          </w:p>
        </w:tc>
        <w:tc>
          <w:tcPr>
            <w:tcW w:w="1949" w:type="dxa"/>
          </w:tcPr>
          <w:p w14:paraId="646AE853" w14:textId="75397E83" w:rsidR="00FA66E4" w:rsidRPr="00FA66E4" w:rsidRDefault="00FA66E4" w:rsidP="00FA66E4">
            <w:pPr>
              <w:pStyle w:val="ParagraphStyle"/>
            </w:pPr>
            <w:r>
              <w:t>0</w:t>
            </w:r>
          </w:p>
        </w:tc>
      </w:tr>
    </w:tbl>
    <w:p w14:paraId="1A523346" w14:textId="39B76FF6" w:rsidR="00FA66E4" w:rsidRDefault="00FA66E4" w:rsidP="00FA66E4">
      <w:pPr>
        <w:pStyle w:val="ParagraphStyle"/>
      </w:pPr>
    </w:p>
    <w:p w14:paraId="4D4EFA52" w14:textId="615DD2BE" w:rsidR="00FA66E4" w:rsidRDefault="00FA66E4" w:rsidP="00FA66E4">
      <w:pPr>
        <w:pStyle w:val="ParagraphStyle"/>
      </w:pPr>
      <w:r>
        <w:t xml:space="preserve">In the table above, the 5 is now in the ten </w:t>
      </w:r>
      <w:r w:rsidR="00F44EB7">
        <w:t>thousands column</w:t>
      </w:r>
      <w:r w:rsidR="008917AB">
        <w:t>, t</w:t>
      </w:r>
      <w:r w:rsidR="00F44EB7">
        <w:t>he 6 is in the thousands column</w:t>
      </w:r>
      <w:r w:rsidR="008917AB">
        <w:t xml:space="preserve"> and there are zeros in the hundreds, tens and units columns.</w:t>
      </w:r>
    </w:p>
    <w:p w14:paraId="676AA28E" w14:textId="3021B8A3" w:rsidR="008917AB" w:rsidRDefault="008917AB" w:rsidP="008917AB">
      <w:pPr>
        <w:pStyle w:val="SlideTitles"/>
      </w:pPr>
      <w:r>
        <w:t xml:space="preserve">25 </w:t>
      </w:r>
      <w:r w:rsidR="00383C89">
        <w:t>of 27</w:t>
      </w:r>
      <w:r>
        <w:t xml:space="preserve"> </w:t>
      </w:r>
      <w:r w:rsidR="00A23C4B">
        <w:t>–</w:t>
      </w:r>
      <w:r>
        <w:t xml:space="preserve"> </w:t>
      </w:r>
      <w:r w:rsidR="00A23C4B">
        <w:t>Question 10</w:t>
      </w:r>
    </w:p>
    <w:p w14:paraId="4B3E7B02" w14:textId="77777777" w:rsidR="00A23C4B" w:rsidRDefault="00A23C4B" w:rsidP="00A23C4B">
      <w:pPr>
        <w:pStyle w:val="ParagraphStyle"/>
      </w:pPr>
      <w:r>
        <w:t xml:space="preserve">A school buys 6 exercise books for each pupil. There are 1,000 pupils at the school. How many exercise books do they need to buy? </w:t>
      </w:r>
    </w:p>
    <w:p w14:paraId="3701E00E" w14:textId="77777777" w:rsidR="00A23C4B" w:rsidRDefault="00A23C4B" w:rsidP="00A23C4B">
      <w:pPr>
        <w:pStyle w:val="ParagraphStyle"/>
      </w:pPr>
    </w:p>
    <w:p w14:paraId="628BFEEF" w14:textId="39223854" w:rsidR="00A23C4B" w:rsidRDefault="00A23C4B" w:rsidP="00A23C4B">
      <w:pPr>
        <w:pStyle w:val="ParagraphStyle"/>
      </w:pPr>
      <w:r>
        <w:t>Calculate your answer and then compare it with the correct answer below.</w:t>
      </w:r>
    </w:p>
    <w:p w14:paraId="70D7CF2C" w14:textId="2233B0F7" w:rsidR="00A23C4B" w:rsidRDefault="00A23C4B" w:rsidP="00A23C4B">
      <w:pPr>
        <w:pStyle w:val="ParagraphStyle"/>
      </w:pPr>
    </w:p>
    <w:p w14:paraId="3418AF73" w14:textId="578C500A" w:rsidR="00A23C4B" w:rsidRDefault="00A23C4B" w:rsidP="00A23C4B">
      <w:pPr>
        <w:pStyle w:val="ParagraphStyle"/>
      </w:pPr>
      <w:r>
        <w:t xml:space="preserve">The correct answer is: </w:t>
      </w:r>
      <w:r w:rsidR="004A1F1F">
        <w:t>6,000.</w:t>
      </w:r>
    </w:p>
    <w:p w14:paraId="09BE5051" w14:textId="746FF08B" w:rsidR="004A1F1F" w:rsidRDefault="004A1F1F" w:rsidP="004A1F1F">
      <w:pPr>
        <w:pStyle w:val="SlideTitles"/>
      </w:pPr>
      <w:r>
        <w:lastRenderedPageBreak/>
        <w:t xml:space="preserve">26 </w:t>
      </w:r>
      <w:r w:rsidR="00383C89">
        <w:t>of 27</w:t>
      </w:r>
      <w:r>
        <w:t xml:space="preserve"> – Task</w:t>
      </w:r>
    </w:p>
    <w:p w14:paraId="784E8BD1" w14:textId="1B184BCE" w:rsidR="00A23C4B" w:rsidRDefault="00713F27" w:rsidP="00A23C4B">
      <w:pPr>
        <w:pStyle w:val="ParagraphStyle"/>
      </w:pPr>
      <w:r w:rsidRPr="00713F27">
        <w:t xml:space="preserve">Download the </w:t>
      </w:r>
      <w:r>
        <w:t xml:space="preserve">accompanying </w:t>
      </w:r>
      <w:r>
        <w:rPr>
          <w:b/>
          <w:bCs/>
        </w:rPr>
        <w:t>Multiplication</w:t>
      </w:r>
      <w:r w:rsidRPr="00713F27">
        <w:rPr>
          <w:b/>
          <w:bCs/>
        </w:rPr>
        <w:t xml:space="preserve"> PDF</w:t>
      </w:r>
      <w:r w:rsidRPr="00713F27">
        <w:t xml:space="preserve"> and answer all </w:t>
      </w:r>
      <w:r w:rsidR="00356CB2">
        <w:t xml:space="preserve">of </w:t>
      </w:r>
      <w:r w:rsidRPr="00713F27">
        <w:t>the questions.</w:t>
      </w:r>
    </w:p>
    <w:p w14:paraId="0E20E7DE" w14:textId="7840678A" w:rsidR="00356CB2" w:rsidRDefault="00356CB2" w:rsidP="00A23C4B">
      <w:pPr>
        <w:pStyle w:val="ParagraphStyle"/>
      </w:pPr>
    </w:p>
    <w:p w14:paraId="59D1022E" w14:textId="6EEDEEEF" w:rsidR="000A221A" w:rsidRDefault="000A221A" w:rsidP="00A23C4B">
      <w:pPr>
        <w:pStyle w:val="ParagraphStyle"/>
      </w:pPr>
      <w:r>
        <w:t>Remember to complete and save your work on the PDF document.</w:t>
      </w:r>
    </w:p>
    <w:p w14:paraId="47A1F89F" w14:textId="1B538055" w:rsidR="00FA66E4" w:rsidRDefault="004A1F1F" w:rsidP="004A1F1F">
      <w:pPr>
        <w:pStyle w:val="SlideTitles"/>
      </w:pPr>
      <w:r>
        <w:t xml:space="preserve">27 </w:t>
      </w:r>
      <w:r w:rsidR="00383C89">
        <w:t>of 27</w:t>
      </w:r>
      <w:r>
        <w:t xml:space="preserve"> – </w:t>
      </w:r>
      <w:r w:rsidR="003D0E60">
        <w:t>Summary</w:t>
      </w:r>
    </w:p>
    <w:p w14:paraId="4F08E671" w14:textId="75B36B9D" w:rsidR="003E5892" w:rsidRDefault="003D0E60" w:rsidP="003D0E60">
      <w:pPr>
        <w:pStyle w:val="ParagraphStyle"/>
      </w:pPr>
      <w:r>
        <w:t>Well done. You have completed this session on multiplication.</w:t>
      </w:r>
    </w:p>
    <w:p w14:paraId="75E7524F" w14:textId="7FFBA2C2" w:rsidR="003D0E60" w:rsidRDefault="003D0E60" w:rsidP="003D0E60">
      <w:pPr>
        <w:pStyle w:val="ParagraphStyle"/>
      </w:pPr>
    </w:p>
    <w:p w14:paraId="739FDA9E" w14:textId="0B938271" w:rsidR="00A40712" w:rsidRDefault="00A40712" w:rsidP="003D0E60">
      <w:pPr>
        <w:pStyle w:val="ParagraphStyle"/>
      </w:pPr>
      <w:r w:rsidRPr="00A40712">
        <w:t>You should now:</w:t>
      </w:r>
    </w:p>
    <w:p w14:paraId="34FFD410" w14:textId="232A2972" w:rsidR="00A40712" w:rsidRDefault="00A40712" w:rsidP="00E42C3A">
      <w:pPr>
        <w:pStyle w:val="ParagraphStyle"/>
        <w:numPr>
          <w:ilvl w:val="0"/>
          <w:numId w:val="16"/>
        </w:numPr>
      </w:pPr>
      <w:r w:rsidRPr="00A40712">
        <w:t>Understand that multiplication is a method of repeated addition</w:t>
      </w:r>
    </w:p>
    <w:p w14:paraId="2384BD1A" w14:textId="45F8F3E2" w:rsidR="00A40712" w:rsidRDefault="00A31245" w:rsidP="00E42C3A">
      <w:pPr>
        <w:pStyle w:val="ParagraphStyle"/>
        <w:numPr>
          <w:ilvl w:val="0"/>
          <w:numId w:val="16"/>
        </w:numPr>
      </w:pPr>
      <w:r w:rsidRPr="00A31245">
        <w:t>Be able to use a range of multiplication methods</w:t>
      </w:r>
    </w:p>
    <w:p w14:paraId="7AB103F5" w14:textId="5831814F" w:rsidR="00A31245" w:rsidRDefault="00A31245" w:rsidP="00E42C3A">
      <w:pPr>
        <w:pStyle w:val="ParagraphStyle"/>
        <w:numPr>
          <w:ilvl w:val="0"/>
          <w:numId w:val="16"/>
        </w:numPr>
      </w:pPr>
      <w:r w:rsidRPr="00A31245">
        <w:t>Understand how to use place value shortcuts to multiply by 10, 100 and 1,000</w:t>
      </w:r>
    </w:p>
    <w:p w14:paraId="7E3A8CA3" w14:textId="61C40381" w:rsidR="00A31245" w:rsidRDefault="00A31245" w:rsidP="00E42C3A">
      <w:pPr>
        <w:pStyle w:val="ParagraphStyle"/>
        <w:numPr>
          <w:ilvl w:val="0"/>
          <w:numId w:val="16"/>
        </w:numPr>
      </w:pPr>
      <w:r w:rsidRPr="00A31245">
        <w:t>Be able to solve multiplication problems in everyday settings</w:t>
      </w:r>
    </w:p>
    <w:p w14:paraId="37C749AD" w14:textId="73623535" w:rsidR="00A31245" w:rsidRDefault="00A31245" w:rsidP="003D0E60">
      <w:pPr>
        <w:pStyle w:val="ParagraphStyle"/>
      </w:pPr>
    </w:p>
    <w:p w14:paraId="19A01769" w14:textId="48478D98" w:rsidR="00A31245" w:rsidRPr="00A14FE0" w:rsidRDefault="00E42C3A" w:rsidP="003D0E60">
      <w:pPr>
        <w:pStyle w:val="ParagraphStyle"/>
      </w:pPr>
      <w:r w:rsidRPr="00E42C3A">
        <w:t>If you have any questions about any of these topics, make a note and speak to your tutor for more help.</w:t>
      </w:r>
    </w:p>
    <w:sectPr w:rsidR="00A31245" w:rsidRPr="00A14FE0" w:rsidSect="00A25C4A">
      <w:headerReference w:type="default" r:id="rId12"/>
      <w:pgSz w:w="11906" w:h="16838"/>
      <w:pgMar w:top="1361" w:right="1077" w:bottom="136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91E8AF" w14:textId="77777777" w:rsidR="00F9626B" w:rsidRDefault="00F9626B" w:rsidP="00214047">
      <w:pPr>
        <w:spacing w:after="0" w:line="240" w:lineRule="auto"/>
      </w:pPr>
      <w:r>
        <w:separator/>
      </w:r>
    </w:p>
  </w:endnote>
  <w:endnote w:type="continuationSeparator" w:id="0">
    <w:p w14:paraId="10993E78" w14:textId="77777777" w:rsidR="00F9626B" w:rsidRDefault="00F9626B" w:rsidP="002140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6A0A1C" w14:textId="77777777" w:rsidR="00F9626B" w:rsidRDefault="00F9626B" w:rsidP="00214047">
      <w:pPr>
        <w:spacing w:after="0" w:line="240" w:lineRule="auto"/>
      </w:pPr>
      <w:r>
        <w:separator/>
      </w:r>
    </w:p>
  </w:footnote>
  <w:footnote w:type="continuationSeparator" w:id="0">
    <w:p w14:paraId="456246FA" w14:textId="77777777" w:rsidR="00F9626B" w:rsidRDefault="00F9626B" w:rsidP="002140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087974" w14:textId="6D6EFCDD" w:rsidR="0054211B" w:rsidRDefault="005421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383A51AE"/>
    <w:lvl w:ilvl="0">
      <w:numFmt w:val="bullet"/>
      <w:lvlText w:val="*"/>
      <w:lvlJc w:val="left"/>
    </w:lvl>
  </w:abstractNum>
  <w:abstractNum w:abstractNumId="1" w15:restartNumberingAfterBreak="0">
    <w:nsid w:val="0AA8786E"/>
    <w:multiLevelType w:val="hybridMultilevel"/>
    <w:tmpl w:val="ABC895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705C30"/>
    <w:multiLevelType w:val="hybridMultilevel"/>
    <w:tmpl w:val="C194E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AE4432"/>
    <w:multiLevelType w:val="hybridMultilevel"/>
    <w:tmpl w:val="5DF860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14694E"/>
    <w:multiLevelType w:val="hybridMultilevel"/>
    <w:tmpl w:val="AF8ADFB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2104A7"/>
    <w:multiLevelType w:val="hybridMultilevel"/>
    <w:tmpl w:val="36F0FBBC"/>
    <w:lvl w:ilvl="0" w:tplc="29840C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061F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5041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CEB6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B862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5B2C7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8CAA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ACD0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F2E6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5FD05FC"/>
    <w:multiLevelType w:val="hybridMultilevel"/>
    <w:tmpl w:val="9BAA4EDE"/>
    <w:lvl w:ilvl="0" w:tplc="0914AE5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3EF0A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EA7F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99A161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C0D64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BEEA8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99E801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754D25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9ABD6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4C5AD1"/>
    <w:multiLevelType w:val="hybridMultilevel"/>
    <w:tmpl w:val="A6A456E4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5D6F2B"/>
    <w:multiLevelType w:val="hybridMultilevel"/>
    <w:tmpl w:val="BF36F5A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6F4ACC"/>
    <w:multiLevelType w:val="hybridMultilevel"/>
    <w:tmpl w:val="6E1C9A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C265FC"/>
    <w:multiLevelType w:val="hybridMultilevel"/>
    <w:tmpl w:val="A502E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8C311C"/>
    <w:multiLevelType w:val="hybridMultilevel"/>
    <w:tmpl w:val="31A279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DE7DE7"/>
    <w:multiLevelType w:val="hybridMultilevel"/>
    <w:tmpl w:val="C7407A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564680"/>
    <w:multiLevelType w:val="hybridMultilevel"/>
    <w:tmpl w:val="B15EF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FD7066"/>
    <w:multiLevelType w:val="hybridMultilevel"/>
    <w:tmpl w:val="90601D92"/>
    <w:lvl w:ilvl="0" w:tplc="D87A654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4CB17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94C2D2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784D8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688DE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4A5D7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026E1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3E9DA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BCCAC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0E0498"/>
    <w:multiLevelType w:val="hybridMultilevel"/>
    <w:tmpl w:val="B66039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14"/>
  </w:num>
  <w:num w:numId="5">
    <w:abstractNumId w:val="0"/>
    <w:lvlOverride w:ilvl="0">
      <w:lvl w:ilvl="0">
        <w:numFmt w:val="bullet"/>
        <w:lvlText w:val=""/>
        <w:legacy w:legacy="1" w:legacySpace="0" w:legacyIndent="140"/>
        <w:lvlJc w:val="left"/>
        <w:rPr>
          <w:rFonts w:ascii="Symbol" w:hAnsi="Symbol" w:hint="default"/>
        </w:rPr>
      </w:lvl>
    </w:lvlOverride>
  </w:num>
  <w:num w:numId="6">
    <w:abstractNumId w:val="11"/>
  </w:num>
  <w:num w:numId="7">
    <w:abstractNumId w:val="4"/>
  </w:num>
  <w:num w:numId="8">
    <w:abstractNumId w:val="2"/>
  </w:num>
  <w:num w:numId="9">
    <w:abstractNumId w:val="1"/>
  </w:num>
  <w:num w:numId="10">
    <w:abstractNumId w:val="3"/>
  </w:num>
  <w:num w:numId="11">
    <w:abstractNumId w:val="12"/>
  </w:num>
  <w:num w:numId="12">
    <w:abstractNumId w:val="10"/>
  </w:num>
  <w:num w:numId="13">
    <w:abstractNumId w:val="8"/>
  </w:num>
  <w:num w:numId="14">
    <w:abstractNumId w:val="7"/>
  </w:num>
  <w:num w:numId="15">
    <w:abstractNumId w:val="13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BB8"/>
    <w:rsid w:val="00010CEF"/>
    <w:rsid w:val="00012E52"/>
    <w:rsid w:val="00031521"/>
    <w:rsid w:val="00040413"/>
    <w:rsid w:val="00040EF1"/>
    <w:rsid w:val="000505B1"/>
    <w:rsid w:val="00051D0D"/>
    <w:rsid w:val="00057155"/>
    <w:rsid w:val="0006527F"/>
    <w:rsid w:val="0007105C"/>
    <w:rsid w:val="00077BBC"/>
    <w:rsid w:val="00080FDA"/>
    <w:rsid w:val="000825EA"/>
    <w:rsid w:val="00085622"/>
    <w:rsid w:val="00091773"/>
    <w:rsid w:val="00092A12"/>
    <w:rsid w:val="000933E2"/>
    <w:rsid w:val="000936F9"/>
    <w:rsid w:val="000A221A"/>
    <w:rsid w:val="000A3892"/>
    <w:rsid w:val="000A4BB8"/>
    <w:rsid w:val="000B6886"/>
    <w:rsid w:val="000D2660"/>
    <w:rsid w:val="000D37A4"/>
    <w:rsid w:val="000E7796"/>
    <w:rsid w:val="000F5B8E"/>
    <w:rsid w:val="00104C5C"/>
    <w:rsid w:val="001056E2"/>
    <w:rsid w:val="001276C3"/>
    <w:rsid w:val="00127E1C"/>
    <w:rsid w:val="0014041B"/>
    <w:rsid w:val="00141D1A"/>
    <w:rsid w:val="00170CB5"/>
    <w:rsid w:val="00175AA1"/>
    <w:rsid w:val="001763A7"/>
    <w:rsid w:val="001779E8"/>
    <w:rsid w:val="00181EC1"/>
    <w:rsid w:val="001860A6"/>
    <w:rsid w:val="00187E59"/>
    <w:rsid w:val="00193A57"/>
    <w:rsid w:val="001956C8"/>
    <w:rsid w:val="001D182C"/>
    <w:rsid w:val="001D28B5"/>
    <w:rsid w:val="001F3B1F"/>
    <w:rsid w:val="00206B01"/>
    <w:rsid w:val="00211BB9"/>
    <w:rsid w:val="002129E0"/>
    <w:rsid w:val="00214047"/>
    <w:rsid w:val="00223068"/>
    <w:rsid w:val="00233E8E"/>
    <w:rsid w:val="00235835"/>
    <w:rsid w:val="00240F1B"/>
    <w:rsid w:val="00252F11"/>
    <w:rsid w:val="0026219D"/>
    <w:rsid w:val="00270D55"/>
    <w:rsid w:val="0027455B"/>
    <w:rsid w:val="002747C9"/>
    <w:rsid w:val="00275516"/>
    <w:rsid w:val="00277A45"/>
    <w:rsid w:val="00291161"/>
    <w:rsid w:val="00297598"/>
    <w:rsid w:val="002A15EF"/>
    <w:rsid w:val="002D1B5D"/>
    <w:rsid w:val="002D5407"/>
    <w:rsid w:val="002D7D15"/>
    <w:rsid w:val="002F01D4"/>
    <w:rsid w:val="002F35CB"/>
    <w:rsid w:val="0030421C"/>
    <w:rsid w:val="00337E75"/>
    <w:rsid w:val="00343DF3"/>
    <w:rsid w:val="00355CAF"/>
    <w:rsid w:val="00356CB2"/>
    <w:rsid w:val="00383C89"/>
    <w:rsid w:val="00392D63"/>
    <w:rsid w:val="003A1340"/>
    <w:rsid w:val="003B51FB"/>
    <w:rsid w:val="003B75E0"/>
    <w:rsid w:val="003C0908"/>
    <w:rsid w:val="003C61ED"/>
    <w:rsid w:val="003D0E60"/>
    <w:rsid w:val="003D1926"/>
    <w:rsid w:val="003E5892"/>
    <w:rsid w:val="003F5CAA"/>
    <w:rsid w:val="00402C01"/>
    <w:rsid w:val="004131E3"/>
    <w:rsid w:val="00431056"/>
    <w:rsid w:val="004314A8"/>
    <w:rsid w:val="0043467B"/>
    <w:rsid w:val="00440628"/>
    <w:rsid w:val="00441203"/>
    <w:rsid w:val="004421C7"/>
    <w:rsid w:val="004508A3"/>
    <w:rsid w:val="004550C4"/>
    <w:rsid w:val="00462DFF"/>
    <w:rsid w:val="00476D3B"/>
    <w:rsid w:val="004822D4"/>
    <w:rsid w:val="0049445B"/>
    <w:rsid w:val="004953F7"/>
    <w:rsid w:val="004A1F1F"/>
    <w:rsid w:val="004A2CFA"/>
    <w:rsid w:val="004B651E"/>
    <w:rsid w:val="0050094C"/>
    <w:rsid w:val="005202E2"/>
    <w:rsid w:val="005358DC"/>
    <w:rsid w:val="00536BB6"/>
    <w:rsid w:val="005373C7"/>
    <w:rsid w:val="0054046F"/>
    <w:rsid w:val="0054061B"/>
    <w:rsid w:val="0054211B"/>
    <w:rsid w:val="00556174"/>
    <w:rsid w:val="005569DE"/>
    <w:rsid w:val="0056172D"/>
    <w:rsid w:val="00570C0A"/>
    <w:rsid w:val="00585EA0"/>
    <w:rsid w:val="005900E7"/>
    <w:rsid w:val="005B135D"/>
    <w:rsid w:val="005C21CD"/>
    <w:rsid w:val="005C5CEF"/>
    <w:rsid w:val="005E1977"/>
    <w:rsid w:val="005F2BAC"/>
    <w:rsid w:val="005F5128"/>
    <w:rsid w:val="006028F2"/>
    <w:rsid w:val="00606921"/>
    <w:rsid w:val="006160E3"/>
    <w:rsid w:val="00620C31"/>
    <w:rsid w:val="00627D58"/>
    <w:rsid w:val="0066328F"/>
    <w:rsid w:val="00680208"/>
    <w:rsid w:val="006839A0"/>
    <w:rsid w:val="00690091"/>
    <w:rsid w:val="00691CE2"/>
    <w:rsid w:val="006A6413"/>
    <w:rsid w:val="006B1A43"/>
    <w:rsid w:val="006E0408"/>
    <w:rsid w:val="006E3363"/>
    <w:rsid w:val="006E3425"/>
    <w:rsid w:val="006E4F17"/>
    <w:rsid w:val="006F1629"/>
    <w:rsid w:val="006F2973"/>
    <w:rsid w:val="006F509C"/>
    <w:rsid w:val="006F7E25"/>
    <w:rsid w:val="007100B7"/>
    <w:rsid w:val="007132A7"/>
    <w:rsid w:val="00713F27"/>
    <w:rsid w:val="00722527"/>
    <w:rsid w:val="00756A4B"/>
    <w:rsid w:val="0076697F"/>
    <w:rsid w:val="00767C73"/>
    <w:rsid w:val="00770224"/>
    <w:rsid w:val="007808FE"/>
    <w:rsid w:val="00796493"/>
    <w:rsid w:val="007B7FF8"/>
    <w:rsid w:val="007F67D8"/>
    <w:rsid w:val="008406D1"/>
    <w:rsid w:val="00842460"/>
    <w:rsid w:val="00842FA5"/>
    <w:rsid w:val="0084373E"/>
    <w:rsid w:val="00846043"/>
    <w:rsid w:val="00846C6D"/>
    <w:rsid w:val="00863B72"/>
    <w:rsid w:val="00865369"/>
    <w:rsid w:val="00871FB7"/>
    <w:rsid w:val="00881E53"/>
    <w:rsid w:val="0089089D"/>
    <w:rsid w:val="008917AB"/>
    <w:rsid w:val="008930B0"/>
    <w:rsid w:val="008A4A74"/>
    <w:rsid w:val="008B2D0C"/>
    <w:rsid w:val="008C795C"/>
    <w:rsid w:val="008D298E"/>
    <w:rsid w:val="008E1240"/>
    <w:rsid w:val="00900ECF"/>
    <w:rsid w:val="009031E8"/>
    <w:rsid w:val="009102D1"/>
    <w:rsid w:val="009102E1"/>
    <w:rsid w:val="00923567"/>
    <w:rsid w:val="00966CD7"/>
    <w:rsid w:val="009900BD"/>
    <w:rsid w:val="00992BE9"/>
    <w:rsid w:val="009B098A"/>
    <w:rsid w:val="009B2EC3"/>
    <w:rsid w:val="009B5AD9"/>
    <w:rsid w:val="009C5687"/>
    <w:rsid w:val="009D11BD"/>
    <w:rsid w:val="009D33AC"/>
    <w:rsid w:val="009D706B"/>
    <w:rsid w:val="009F5E69"/>
    <w:rsid w:val="00A10094"/>
    <w:rsid w:val="00A13ACD"/>
    <w:rsid w:val="00A14FE0"/>
    <w:rsid w:val="00A23C4B"/>
    <w:rsid w:val="00A25C4A"/>
    <w:rsid w:val="00A31245"/>
    <w:rsid w:val="00A35FE5"/>
    <w:rsid w:val="00A4051C"/>
    <w:rsid w:val="00A40712"/>
    <w:rsid w:val="00A5176B"/>
    <w:rsid w:val="00A579C0"/>
    <w:rsid w:val="00A722B2"/>
    <w:rsid w:val="00A73F2E"/>
    <w:rsid w:val="00A75295"/>
    <w:rsid w:val="00A84347"/>
    <w:rsid w:val="00A86B37"/>
    <w:rsid w:val="00A918DC"/>
    <w:rsid w:val="00A9450B"/>
    <w:rsid w:val="00A95AFA"/>
    <w:rsid w:val="00AB040D"/>
    <w:rsid w:val="00AD18BC"/>
    <w:rsid w:val="00AE5B40"/>
    <w:rsid w:val="00AE5D34"/>
    <w:rsid w:val="00AF191E"/>
    <w:rsid w:val="00AF7103"/>
    <w:rsid w:val="00B02E27"/>
    <w:rsid w:val="00B04F94"/>
    <w:rsid w:val="00B24D73"/>
    <w:rsid w:val="00B57498"/>
    <w:rsid w:val="00B62B03"/>
    <w:rsid w:val="00B72080"/>
    <w:rsid w:val="00B76114"/>
    <w:rsid w:val="00B76BD5"/>
    <w:rsid w:val="00B95E88"/>
    <w:rsid w:val="00BA4F75"/>
    <w:rsid w:val="00BA55E6"/>
    <w:rsid w:val="00BA5D73"/>
    <w:rsid w:val="00BB3B44"/>
    <w:rsid w:val="00BC22BE"/>
    <w:rsid w:val="00BC7E4E"/>
    <w:rsid w:val="00BD0EA2"/>
    <w:rsid w:val="00BF659F"/>
    <w:rsid w:val="00C03F82"/>
    <w:rsid w:val="00C10B2A"/>
    <w:rsid w:val="00C172D6"/>
    <w:rsid w:val="00C27CE1"/>
    <w:rsid w:val="00C35983"/>
    <w:rsid w:val="00C425F9"/>
    <w:rsid w:val="00C46C40"/>
    <w:rsid w:val="00C473FE"/>
    <w:rsid w:val="00C56802"/>
    <w:rsid w:val="00C602B0"/>
    <w:rsid w:val="00C61DA9"/>
    <w:rsid w:val="00C66C33"/>
    <w:rsid w:val="00C7451A"/>
    <w:rsid w:val="00C80D60"/>
    <w:rsid w:val="00C82C22"/>
    <w:rsid w:val="00C86B2E"/>
    <w:rsid w:val="00CA007F"/>
    <w:rsid w:val="00CA05E2"/>
    <w:rsid w:val="00CA0824"/>
    <w:rsid w:val="00CB442E"/>
    <w:rsid w:val="00CC012D"/>
    <w:rsid w:val="00CC1BD3"/>
    <w:rsid w:val="00CE77A3"/>
    <w:rsid w:val="00CF25D3"/>
    <w:rsid w:val="00CF417B"/>
    <w:rsid w:val="00D135D9"/>
    <w:rsid w:val="00D17210"/>
    <w:rsid w:val="00D27E4C"/>
    <w:rsid w:val="00D35FBE"/>
    <w:rsid w:val="00D3678F"/>
    <w:rsid w:val="00D53C5D"/>
    <w:rsid w:val="00D572DA"/>
    <w:rsid w:val="00D81769"/>
    <w:rsid w:val="00DB22EE"/>
    <w:rsid w:val="00DB49C3"/>
    <w:rsid w:val="00DB682F"/>
    <w:rsid w:val="00DC4AA8"/>
    <w:rsid w:val="00DD789A"/>
    <w:rsid w:val="00DE034A"/>
    <w:rsid w:val="00DE30BD"/>
    <w:rsid w:val="00DE3432"/>
    <w:rsid w:val="00DE62B4"/>
    <w:rsid w:val="00E0114B"/>
    <w:rsid w:val="00E02475"/>
    <w:rsid w:val="00E06230"/>
    <w:rsid w:val="00E217B5"/>
    <w:rsid w:val="00E23CB6"/>
    <w:rsid w:val="00E33142"/>
    <w:rsid w:val="00E36C2B"/>
    <w:rsid w:val="00E42C3A"/>
    <w:rsid w:val="00E653D4"/>
    <w:rsid w:val="00E6599D"/>
    <w:rsid w:val="00E73DC5"/>
    <w:rsid w:val="00E740D3"/>
    <w:rsid w:val="00E85D2D"/>
    <w:rsid w:val="00E8633A"/>
    <w:rsid w:val="00E90813"/>
    <w:rsid w:val="00E92EE1"/>
    <w:rsid w:val="00EA1486"/>
    <w:rsid w:val="00EA328B"/>
    <w:rsid w:val="00ED0489"/>
    <w:rsid w:val="00ED08D0"/>
    <w:rsid w:val="00ED1EDE"/>
    <w:rsid w:val="00ED51BB"/>
    <w:rsid w:val="00ED6E32"/>
    <w:rsid w:val="00EE0D59"/>
    <w:rsid w:val="00EE4C90"/>
    <w:rsid w:val="00EE7721"/>
    <w:rsid w:val="00EF74D9"/>
    <w:rsid w:val="00F25684"/>
    <w:rsid w:val="00F26593"/>
    <w:rsid w:val="00F422EF"/>
    <w:rsid w:val="00F43B11"/>
    <w:rsid w:val="00F44EB7"/>
    <w:rsid w:val="00F50AEA"/>
    <w:rsid w:val="00F52202"/>
    <w:rsid w:val="00F65548"/>
    <w:rsid w:val="00F71CB9"/>
    <w:rsid w:val="00F854A6"/>
    <w:rsid w:val="00F860C8"/>
    <w:rsid w:val="00F9626B"/>
    <w:rsid w:val="00FA17FC"/>
    <w:rsid w:val="00FA22B5"/>
    <w:rsid w:val="00FA55B8"/>
    <w:rsid w:val="00FA66E4"/>
    <w:rsid w:val="00FA7B4D"/>
    <w:rsid w:val="00FB70AE"/>
    <w:rsid w:val="00FC2EE7"/>
    <w:rsid w:val="00FD0161"/>
    <w:rsid w:val="00FD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157DB5"/>
  <w15:docId w15:val="{594CE403-A8B7-45A1-A5AF-98EF2ED17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A66E4"/>
  </w:style>
  <w:style w:type="paragraph" w:styleId="Heading1">
    <w:name w:val="heading 1"/>
    <w:basedOn w:val="Normal"/>
    <w:next w:val="Normal"/>
    <w:link w:val="Heading1Char"/>
    <w:uiPriority w:val="9"/>
    <w:qFormat/>
    <w:rsid w:val="004314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17F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52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00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0B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02E2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140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047"/>
  </w:style>
  <w:style w:type="paragraph" w:styleId="Footer">
    <w:name w:val="footer"/>
    <w:basedOn w:val="Normal"/>
    <w:link w:val="FooterChar"/>
    <w:uiPriority w:val="99"/>
    <w:unhideWhenUsed/>
    <w:rsid w:val="002140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047"/>
  </w:style>
  <w:style w:type="character" w:customStyle="1" w:styleId="apple-converted-space">
    <w:name w:val="apple-converted-space"/>
    <w:basedOn w:val="DefaultParagraphFont"/>
    <w:rsid w:val="002D7D15"/>
  </w:style>
  <w:style w:type="character" w:styleId="Hyperlink">
    <w:name w:val="Hyperlink"/>
    <w:basedOn w:val="DefaultParagraphFont"/>
    <w:uiPriority w:val="99"/>
    <w:unhideWhenUsed/>
    <w:rsid w:val="002D7D1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0421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314A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A17F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252F11"/>
  </w:style>
  <w:style w:type="character" w:customStyle="1" w:styleId="TitleChar">
    <w:name w:val="Title Char"/>
    <w:basedOn w:val="DefaultParagraphFont"/>
    <w:link w:val="Title"/>
    <w:uiPriority w:val="10"/>
    <w:rsid w:val="00252F11"/>
  </w:style>
  <w:style w:type="paragraph" w:customStyle="1" w:styleId="HeaderText">
    <w:name w:val="HeaderText"/>
    <w:basedOn w:val="Normal"/>
    <w:link w:val="HeaderTextChar"/>
    <w:qFormat/>
    <w:rsid w:val="0084373E"/>
    <w:rPr>
      <w:color w:val="FFFFFF" w:themeColor="background1"/>
      <w:sz w:val="32"/>
      <w:szCs w:val="32"/>
    </w:rPr>
  </w:style>
  <w:style w:type="paragraph" w:customStyle="1" w:styleId="FooterText">
    <w:name w:val="FooterText"/>
    <w:basedOn w:val="Normal"/>
    <w:link w:val="FooterTextChar"/>
    <w:qFormat/>
    <w:rsid w:val="0084373E"/>
    <w:rPr>
      <w:color w:val="FFFFFF" w:themeColor="background1"/>
      <w:sz w:val="32"/>
      <w:szCs w:val="32"/>
    </w:rPr>
  </w:style>
  <w:style w:type="character" w:customStyle="1" w:styleId="HeaderTextChar">
    <w:name w:val="HeaderText Char"/>
    <w:basedOn w:val="DefaultParagraphFont"/>
    <w:link w:val="HeaderText"/>
    <w:rsid w:val="0084373E"/>
    <w:rPr>
      <w:color w:val="FFFFFF" w:themeColor="background1"/>
      <w:sz w:val="32"/>
      <w:szCs w:val="32"/>
    </w:rPr>
  </w:style>
  <w:style w:type="paragraph" w:customStyle="1" w:styleId="SlideTitles">
    <w:name w:val="SlideTitles"/>
    <w:basedOn w:val="Heading1"/>
    <w:link w:val="SlideTitlesChar"/>
    <w:qFormat/>
    <w:rsid w:val="00252F11"/>
  </w:style>
  <w:style w:type="character" w:customStyle="1" w:styleId="FooterTextChar">
    <w:name w:val="FooterText Char"/>
    <w:basedOn w:val="DefaultParagraphFont"/>
    <w:link w:val="FooterText"/>
    <w:rsid w:val="0084373E"/>
    <w:rPr>
      <w:color w:val="FFFFFF" w:themeColor="background1"/>
      <w:sz w:val="32"/>
      <w:szCs w:val="32"/>
    </w:rPr>
  </w:style>
  <w:style w:type="paragraph" w:customStyle="1" w:styleId="ParagraphStyle">
    <w:name w:val="ParagraphStyle"/>
    <w:basedOn w:val="Normal"/>
    <w:link w:val="ParagraphStyleChar"/>
    <w:qFormat/>
    <w:rsid w:val="00BA55E6"/>
    <w:pPr>
      <w:autoSpaceDE w:val="0"/>
      <w:autoSpaceDN w:val="0"/>
      <w:adjustRightInd w:val="0"/>
      <w:spacing w:after="0" w:line="240" w:lineRule="auto"/>
    </w:pPr>
    <w:rPr>
      <w:szCs w:val="24"/>
    </w:rPr>
  </w:style>
  <w:style w:type="character" w:customStyle="1" w:styleId="SlideTitlesChar">
    <w:name w:val="SlideTitles Char"/>
    <w:basedOn w:val="Heading1Char"/>
    <w:link w:val="SlideTitles"/>
    <w:rsid w:val="00252F1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TableHeadings">
    <w:name w:val="TableHeadings"/>
    <w:basedOn w:val="Heading2"/>
    <w:link w:val="TableHeadingsChar"/>
    <w:qFormat/>
    <w:rsid w:val="00252F11"/>
    <w:pPr>
      <w:spacing w:line="240" w:lineRule="auto"/>
    </w:pPr>
  </w:style>
  <w:style w:type="character" w:customStyle="1" w:styleId="ParagraphStyleChar">
    <w:name w:val="ParagraphStyle Char"/>
    <w:basedOn w:val="DefaultParagraphFont"/>
    <w:link w:val="ParagraphStyle"/>
    <w:rsid w:val="00BA55E6"/>
    <w:rPr>
      <w:szCs w:val="24"/>
    </w:rPr>
  </w:style>
  <w:style w:type="character" w:customStyle="1" w:styleId="TableHeadingsChar">
    <w:name w:val="TableHeadings Char"/>
    <w:basedOn w:val="Heading2Char"/>
    <w:link w:val="TableHeadings"/>
    <w:rsid w:val="00252F1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C473FE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627D5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63B7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youtube.com/embed/CSd3Ue8QRyg?autoplay=1&amp;rel=0&amp;start=0&amp;modestbranding=1&amp;showinfo=0&amp;theme=light&amp;fs=0&amp;probably_logged_in=0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youtube.com/embed/hjo4bNsglkM?autoplay=1&amp;rel=0&amp;start=0&amp;modestbranding=1&amp;showinfo=0&amp;theme=light&amp;fs=0&amp;probably_logged_in=0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asmi\Documents\Custom%20Office%20Templates\BLC%20Accessibility%20session%20template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C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BFA5971582DA46898CD2B9F81A54AB" ma:contentTypeVersion="11" ma:contentTypeDescription="Create a new document." ma:contentTypeScope="" ma:versionID="ef11881828bb581f73acd390b7e27cd9">
  <xsd:schema xmlns:xsd="http://www.w3.org/2001/XMLSchema" xmlns:xs="http://www.w3.org/2001/XMLSchema" xmlns:p="http://schemas.microsoft.com/office/2006/metadata/properties" xmlns:ns2="6ef732dc-7b2f-4e63-ace6-d9a9d410928b" xmlns:ns3="546b9db8-2c08-47c1-92a7-06f57aa3a51b" targetNamespace="http://schemas.microsoft.com/office/2006/metadata/properties" ma:root="true" ma:fieldsID="98435784ec6e60fbdcc5041b5d4a0fb5" ns2:_="" ns3:_="">
    <xsd:import namespace="6ef732dc-7b2f-4e63-ace6-d9a9d410928b"/>
    <xsd:import namespace="546b9db8-2c08-47c1-92a7-06f57aa3a5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f732dc-7b2f-4e63-ace6-d9a9d41092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b9db8-2c08-47c1-92a7-06f57aa3a51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6D5C26-4446-4078-AE99-1390926059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C728BA-C801-4FDC-BB64-0C998D445CE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5FC2F85-923C-48C5-83E9-97A5DF5447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f732dc-7b2f-4e63-ace6-d9a9d410928b"/>
    <ds:schemaRef ds:uri="546b9db8-2c08-47c1-92a7-06f57aa3a5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BLC Accessibility session template2</Template>
  <TotalTime>0</TotalTime>
  <Pages>9</Pages>
  <Words>1951</Words>
  <Characters>11122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Yasmin Tuck</dc:creator>
  <cp:lastModifiedBy>Lucy Carpenter</cp:lastModifiedBy>
  <cp:revision>2</cp:revision>
  <dcterms:created xsi:type="dcterms:W3CDTF">2020-09-24T14:08:00Z</dcterms:created>
  <dcterms:modified xsi:type="dcterms:W3CDTF">2020-09-24T14:08:00Z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0x01010087BFA5971582DA46898CD2B9F81A54AB</vt:lpwstr>
  </property>
</Properties>
</file>