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641FC" w14:textId="7D4D0AF8" w:rsidR="00A25C4A" w:rsidRDefault="008E15D8" w:rsidP="008E3F6C">
      <w:pPr>
        <w:pStyle w:val="Heading1"/>
      </w:pPr>
      <w:r w:rsidRPr="008E15D8">
        <w:t>Numeracy Entry Level 3 – Time</w:t>
      </w:r>
    </w:p>
    <w:p w14:paraId="0FAACB7A" w14:textId="43725575" w:rsidR="008E15D8" w:rsidRDefault="008E15D8" w:rsidP="008E15D8">
      <w:pPr>
        <w:pStyle w:val="SlideTitles"/>
      </w:pPr>
      <w:r>
        <w:t xml:space="preserve">1 </w:t>
      </w:r>
      <w:r w:rsidR="008E3F6C">
        <w:t>of 23</w:t>
      </w:r>
      <w:r>
        <w:t xml:space="preserve"> – Welcome</w:t>
      </w:r>
    </w:p>
    <w:p w14:paraId="440C5E2F" w14:textId="7178956E" w:rsidR="008E15D8" w:rsidRDefault="005236C7" w:rsidP="008E15D8">
      <w:pPr>
        <w:pStyle w:val="ParagraphStyle"/>
      </w:pPr>
      <w:r w:rsidRPr="005236C7">
        <w:t>Welcome to this session on time.</w:t>
      </w:r>
    </w:p>
    <w:p w14:paraId="3A097E12" w14:textId="19363B9A" w:rsidR="005236C7" w:rsidRDefault="005236C7" w:rsidP="008E15D8">
      <w:pPr>
        <w:pStyle w:val="ParagraphStyle"/>
      </w:pPr>
    </w:p>
    <w:p w14:paraId="50994C39" w14:textId="56EEF420" w:rsidR="005236C7" w:rsidRDefault="00263827" w:rsidP="008E15D8">
      <w:pPr>
        <w:pStyle w:val="ParagraphStyle"/>
      </w:pPr>
      <w:r w:rsidRPr="00263827">
        <w:t>By the end of the session you will:</w:t>
      </w:r>
    </w:p>
    <w:p w14:paraId="281850BC" w14:textId="0973AA69" w:rsidR="00263827" w:rsidRDefault="00263827" w:rsidP="00D94267">
      <w:pPr>
        <w:pStyle w:val="ParagraphStyle"/>
        <w:numPr>
          <w:ilvl w:val="0"/>
          <w:numId w:val="8"/>
        </w:numPr>
      </w:pPr>
      <w:r w:rsidRPr="00263827">
        <w:t>Understand key vocabulary related to time</w:t>
      </w:r>
    </w:p>
    <w:p w14:paraId="355D3F42" w14:textId="018334D3" w:rsidR="00263827" w:rsidRDefault="007859E3" w:rsidP="00D94267">
      <w:pPr>
        <w:pStyle w:val="ParagraphStyle"/>
        <w:numPr>
          <w:ilvl w:val="0"/>
          <w:numId w:val="8"/>
        </w:numPr>
      </w:pPr>
      <w:r w:rsidRPr="007859E3">
        <w:t>Be able to read, measure and record time in different formats</w:t>
      </w:r>
    </w:p>
    <w:p w14:paraId="218E29EB" w14:textId="297B09C6" w:rsidR="007859E3" w:rsidRDefault="007859E3" w:rsidP="00D94267">
      <w:pPr>
        <w:pStyle w:val="ParagraphStyle"/>
        <w:numPr>
          <w:ilvl w:val="0"/>
          <w:numId w:val="8"/>
        </w:numPr>
      </w:pPr>
      <w:r w:rsidRPr="007859E3">
        <w:t>Be able to order and compare dates and times</w:t>
      </w:r>
    </w:p>
    <w:p w14:paraId="7032B8A2" w14:textId="0A9B954E" w:rsidR="007859E3" w:rsidRDefault="00D94267" w:rsidP="00D94267">
      <w:pPr>
        <w:pStyle w:val="ParagraphStyle"/>
        <w:numPr>
          <w:ilvl w:val="0"/>
          <w:numId w:val="8"/>
        </w:numPr>
      </w:pPr>
      <w:r w:rsidRPr="00D94267">
        <w:t>Be able to convert between hours and minutes</w:t>
      </w:r>
    </w:p>
    <w:p w14:paraId="0DBB833E" w14:textId="3EC84911" w:rsidR="00D94267" w:rsidRDefault="00D94267" w:rsidP="00D94267">
      <w:pPr>
        <w:pStyle w:val="SlideTitles"/>
      </w:pPr>
      <w:r>
        <w:t xml:space="preserve">2 </w:t>
      </w:r>
      <w:r w:rsidR="008E3F6C">
        <w:t>of 23</w:t>
      </w:r>
      <w:r>
        <w:t xml:space="preserve"> </w:t>
      </w:r>
      <w:r w:rsidR="00CE53DA">
        <w:t>–</w:t>
      </w:r>
      <w:r>
        <w:t xml:space="preserve"> </w:t>
      </w:r>
      <w:r w:rsidR="00CE53DA">
        <w:t>Time</w:t>
      </w:r>
    </w:p>
    <w:p w14:paraId="701D9D03" w14:textId="032E9414" w:rsidR="00CE53DA" w:rsidRDefault="00CE53DA" w:rsidP="00CE53DA">
      <w:pPr>
        <w:pStyle w:val="ParagraphStyle"/>
      </w:pPr>
      <w:r w:rsidRPr="00CE53DA">
        <w:t>We write the time in hours and minutes with either a full stop or a colon in between.</w:t>
      </w:r>
    </w:p>
    <w:p w14:paraId="2CF38342" w14:textId="14FF331A" w:rsidR="00955200" w:rsidRDefault="00955200" w:rsidP="00CE53DA">
      <w:pPr>
        <w:pStyle w:val="ParagraphStyle"/>
      </w:pPr>
    </w:p>
    <w:p w14:paraId="1D5838CD" w14:textId="7C436DC8" w:rsidR="00955200" w:rsidRDefault="00955200" w:rsidP="00CE53DA">
      <w:pPr>
        <w:pStyle w:val="ParagraphStyle"/>
      </w:pPr>
      <w:r w:rsidRPr="00955200">
        <w:t>For example, twenty past nine can be written in the following ways:</w:t>
      </w:r>
    </w:p>
    <w:p w14:paraId="41D779CF" w14:textId="64CDEFF3" w:rsidR="00955200" w:rsidRDefault="00955200" w:rsidP="002052D7">
      <w:pPr>
        <w:pStyle w:val="ParagraphStyle"/>
        <w:numPr>
          <w:ilvl w:val="0"/>
          <w:numId w:val="9"/>
        </w:numPr>
      </w:pPr>
      <w:r>
        <w:t>9:20 (</w:t>
      </w:r>
      <w:r w:rsidR="002052D7">
        <w:t>there is a colon between the 9 and the 20)</w:t>
      </w:r>
    </w:p>
    <w:p w14:paraId="4B7B2D4B" w14:textId="5CB6E6F2" w:rsidR="002052D7" w:rsidRDefault="002052D7" w:rsidP="002052D7">
      <w:pPr>
        <w:pStyle w:val="ParagraphStyle"/>
        <w:numPr>
          <w:ilvl w:val="0"/>
          <w:numId w:val="9"/>
        </w:numPr>
      </w:pPr>
      <w:r>
        <w:t>9.20 (there is a full stop between the 9 and the 20)</w:t>
      </w:r>
    </w:p>
    <w:p w14:paraId="6FC6BB8F" w14:textId="2C2E2825" w:rsidR="002052D7" w:rsidRDefault="002052D7" w:rsidP="00CE53DA">
      <w:pPr>
        <w:pStyle w:val="ParagraphStyle"/>
      </w:pPr>
    </w:p>
    <w:p w14:paraId="01C6D60F" w14:textId="1B1DF5FF" w:rsidR="002052D7" w:rsidRDefault="009C0ACD" w:rsidP="00CE53DA">
      <w:pPr>
        <w:pStyle w:val="ParagraphStyle"/>
      </w:pPr>
      <w:r w:rsidRPr="009C0ACD">
        <w:t>Time is a non-decimal system. This means it is not measured in tens. For example:</w:t>
      </w:r>
    </w:p>
    <w:p w14:paraId="6772EC4F" w14:textId="50437FAF" w:rsidR="009C0ACD" w:rsidRDefault="009C0ACD" w:rsidP="00024972">
      <w:pPr>
        <w:pStyle w:val="ParagraphStyle"/>
        <w:numPr>
          <w:ilvl w:val="0"/>
          <w:numId w:val="10"/>
        </w:numPr>
      </w:pPr>
      <w:r w:rsidRPr="009C0ACD">
        <w:t>One day is 24 hours</w:t>
      </w:r>
    </w:p>
    <w:p w14:paraId="48862CD2" w14:textId="05D8A385" w:rsidR="009C0ACD" w:rsidRDefault="00024972" w:rsidP="00024972">
      <w:pPr>
        <w:pStyle w:val="ParagraphStyle"/>
        <w:numPr>
          <w:ilvl w:val="0"/>
          <w:numId w:val="10"/>
        </w:numPr>
      </w:pPr>
      <w:r w:rsidRPr="00024972">
        <w:t>One hour is 60 minutes</w:t>
      </w:r>
    </w:p>
    <w:p w14:paraId="6305CAC7" w14:textId="7FAA9953" w:rsidR="00024972" w:rsidRDefault="00024972" w:rsidP="00024972">
      <w:pPr>
        <w:pStyle w:val="ParagraphStyle"/>
        <w:numPr>
          <w:ilvl w:val="0"/>
          <w:numId w:val="10"/>
        </w:numPr>
      </w:pPr>
      <w:r w:rsidRPr="00024972">
        <w:t>One minute is 60 seconds</w:t>
      </w:r>
    </w:p>
    <w:p w14:paraId="4EC90DF9" w14:textId="3F707B3B" w:rsidR="00024972" w:rsidRDefault="00024972" w:rsidP="00CE53DA">
      <w:pPr>
        <w:pStyle w:val="ParagraphStyle"/>
      </w:pPr>
    </w:p>
    <w:p w14:paraId="593455B5" w14:textId="5EF209E7" w:rsidR="00024972" w:rsidRDefault="007D77E7" w:rsidP="00CE53DA">
      <w:pPr>
        <w:pStyle w:val="ParagraphStyle"/>
      </w:pPr>
      <w:r w:rsidRPr="007D77E7">
        <w:t>Because of this, you need to be careful when making calculations that involve hours and minutes.</w:t>
      </w:r>
    </w:p>
    <w:p w14:paraId="0672DD81" w14:textId="56D08291" w:rsidR="007D77E7" w:rsidRDefault="007D77E7" w:rsidP="007D77E7">
      <w:pPr>
        <w:pStyle w:val="SlideTitles"/>
      </w:pPr>
      <w:r>
        <w:t xml:space="preserve">3 </w:t>
      </w:r>
      <w:r w:rsidR="008E3F6C">
        <w:t>of 23</w:t>
      </w:r>
      <w:r>
        <w:t xml:space="preserve"> </w:t>
      </w:r>
      <w:r w:rsidR="001A0743">
        <w:t>–</w:t>
      </w:r>
      <w:r>
        <w:t xml:space="preserve"> </w:t>
      </w:r>
      <w:r w:rsidR="001A0743">
        <w:t>Question 1</w:t>
      </w:r>
    </w:p>
    <w:p w14:paraId="74E9C706" w14:textId="7C9DC9F5" w:rsidR="001A0743" w:rsidRDefault="001A0743" w:rsidP="001A0743">
      <w:pPr>
        <w:pStyle w:val="ParagraphStyle"/>
      </w:pPr>
      <w:r>
        <w:t xml:space="preserve">Using the following choice of words; </w:t>
      </w:r>
      <w:r w:rsidR="00295F04" w:rsidRPr="0022048A">
        <w:rPr>
          <w:b/>
          <w:bCs/>
        </w:rPr>
        <w:t>30</w:t>
      </w:r>
      <w:r w:rsidR="00295F04">
        <w:t xml:space="preserve">, </w:t>
      </w:r>
      <w:r w:rsidR="00295F04" w:rsidRPr="0022048A">
        <w:rPr>
          <w:b/>
          <w:bCs/>
        </w:rPr>
        <w:t>two</w:t>
      </w:r>
      <w:r w:rsidR="00295F04">
        <w:t xml:space="preserve">, </w:t>
      </w:r>
      <w:r w:rsidR="00295F04" w:rsidRPr="0022048A">
        <w:rPr>
          <w:b/>
          <w:bCs/>
        </w:rPr>
        <w:t>three</w:t>
      </w:r>
      <w:r w:rsidR="00295F04">
        <w:t xml:space="preserve">, </w:t>
      </w:r>
      <w:r w:rsidR="007E7482" w:rsidRPr="0022048A">
        <w:rPr>
          <w:b/>
          <w:bCs/>
        </w:rPr>
        <w:t>minutes</w:t>
      </w:r>
      <w:r w:rsidR="007E7482">
        <w:t xml:space="preserve">, </w:t>
      </w:r>
      <w:r w:rsidR="007E7482" w:rsidRPr="0022048A">
        <w:rPr>
          <w:b/>
          <w:bCs/>
        </w:rPr>
        <w:t>hours</w:t>
      </w:r>
      <w:r w:rsidR="007E7482">
        <w:t xml:space="preserve">, </w:t>
      </w:r>
      <w:r w:rsidR="007E7482" w:rsidRPr="0022048A">
        <w:rPr>
          <w:b/>
          <w:bCs/>
        </w:rPr>
        <w:t>quarter</w:t>
      </w:r>
      <w:r w:rsidR="007E7482">
        <w:t xml:space="preserve">, </w:t>
      </w:r>
      <w:r w:rsidR="007E7482" w:rsidRPr="0022048A">
        <w:rPr>
          <w:b/>
          <w:bCs/>
        </w:rPr>
        <w:t>15</w:t>
      </w:r>
      <w:r w:rsidR="007E7482">
        <w:t xml:space="preserve">, </w:t>
      </w:r>
      <w:r w:rsidR="007E7482" w:rsidRPr="0022048A">
        <w:rPr>
          <w:b/>
          <w:bCs/>
        </w:rPr>
        <w:t>half</w:t>
      </w:r>
      <w:r w:rsidR="007E7482">
        <w:t xml:space="preserve">, </w:t>
      </w:r>
      <w:r w:rsidR="00615231" w:rsidRPr="0022048A">
        <w:rPr>
          <w:b/>
          <w:bCs/>
        </w:rPr>
        <w:t>45</w:t>
      </w:r>
      <w:r w:rsidR="00615231">
        <w:t xml:space="preserve"> and </w:t>
      </w:r>
      <w:r w:rsidR="00615231" w:rsidRPr="0022048A">
        <w:rPr>
          <w:b/>
          <w:bCs/>
        </w:rPr>
        <w:t>10</w:t>
      </w:r>
      <w:r w:rsidR="00615231">
        <w:t>, fill in the blanks for the paragraph below</w:t>
      </w:r>
      <w:r w:rsidR="0022048A">
        <w:t xml:space="preserve"> (you do not need to use </w:t>
      </w:r>
      <w:proofErr w:type="gramStart"/>
      <w:r w:rsidR="0022048A">
        <w:t>all of</w:t>
      </w:r>
      <w:proofErr w:type="gramEnd"/>
      <w:r w:rsidR="0022048A">
        <w:t xml:space="preserve"> the words):</w:t>
      </w:r>
    </w:p>
    <w:p w14:paraId="4C59B83C" w14:textId="28FDB5EE" w:rsidR="0022048A" w:rsidRDefault="0022048A" w:rsidP="001A0743">
      <w:pPr>
        <w:pStyle w:val="ParagraphStyle"/>
      </w:pPr>
    </w:p>
    <w:p w14:paraId="28394706" w14:textId="44210033" w:rsidR="0022048A" w:rsidRDefault="00CC5EBD" w:rsidP="001A0743">
      <w:pPr>
        <w:pStyle w:val="ParagraphStyle"/>
      </w:pPr>
      <w:r w:rsidRPr="00CC5EBD">
        <w:t>There are</w:t>
      </w:r>
      <w:r>
        <w:t xml:space="preserve"> </w:t>
      </w:r>
      <w:r>
        <w:rPr>
          <w:b/>
          <w:bCs/>
        </w:rPr>
        <w:t>blank</w:t>
      </w:r>
      <w:r>
        <w:t xml:space="preserve"> </w:t>
      </w:r>
      <w:r w:rsidRPr="00CC5EBD">
        <w:t>minutes in quarter of an hour.</w:t>
      </w:r>
      <w:r>
        <w:t xml:space="preserve"> </w:t>
      </w:r>
      <w:r w:rsidR="00C603FD" w:rsidRPr="00C603FD">
        <w:t>There are 30</w:t>
      </w:r>
      <w:r w:rsidR="00C603FD">
        <w:t xml:space="preserve"> </w:t>
      </w:r>
      <w:proofErr w:type="gramStart"/>
      <w:r w:rsidR="00C603FD">
        <w:rPr>
          <w:b/>
          <w:bCs/>
        </w:rPr>
        <w:t>blank</w:t>
      </w:r>
      <w:proofErr w:type="gramEnd"/>
      <w:r w:rsidR="00C603FD">
        <w:t xml:space="preserve"> in </w:t>
      </w:r>
      <w:r w:rsidR="00C603FD">
        <w:rPr>
          <w:b/>
          <w:bCs/>
        </w:rPr>
        <w:t>blank</w:t>
      </w:r>
      <w:r w:rsidR="00C603FD">
        <w:t xml:space="preserve"> an hour. </w:t>
      </w:r>
      <w:r w:rsidR="00A610CB">
        <w:t xml:space="preserve">There are </w:t>
      </w:r>
      <w:r w:rsidR="00A610CB">
        <w:rPr>
          <w:b/>
          <w:bCs/>
        </w:rPr>
        <w:t>blank</w:t>
      </w:r>
      <w:r w:rsidR="00A610CB">
        <w:t xml:space="preserve"> minutes in </w:t>
      </w:r>
      <w:r w:rsidR="00A610CB">
        <w:rPr>
          <w:b/>
          <w:bCs/>
        </w:rPr>
        <w:t>blank</w:t>
      </w:r>
      <w:r w:rsidR="00A610CB">
        <w:t xml:space="preserve"> quarters of an hour.</w:t>
      </w:r>
    </w:p>
    <w:p w14:paraId="41117BE5" w14:textId="56CAD216" w:rsidR="00A610CB" w:rsidRDefault="00A610CB" w:rsidP="001A0743">
      <w:pPr>
        <w:pStyle w:val="ParagraphStyle"/>
      </w:pPr>
    </w:p>
    <w:p w14:paraId="3DEA8449" w14:textId="578B46D2" w:rsidR="00A610CB" w:rsidRDefault="00A610CB" w:rsidP="001A0743">
      <w:pPr>
        <w:pStyle w:val="ParagraphStyle"/>
      </w:pPr>
      <w:r>
        <w:t>The correct paragraph should read:</w:t>
      </w:r>
    </w:p>
    <w:p w14:paraId="1528D9E8" w14:textId="34E90E2C" w:rsidR="00A610CB" w:rsidRDefault="00A610CB" w:rsidP="001A0743">
      <w:pPr>
        <w:pStyle w:val="ParagraphStyle"/>
      </w:pPr>
    </w:p>
    <w:p w14:paraId="45968224" w14:textId="6CC8CE74" w:rsidR="00A610CB" w:rsidRDefault="00A610CB" w:rsidP="00A610CB">
      <w:pPr>
        <w:pStyle w:val="ParagraphStyle"/>
      </w:pPr>
      <w:r w:rsidRPr="00CC5EBD">
        <w:t>There are</w:t>
      </w:r>
      <w:r>
        <w:t xml:space="preserve"> </w:t>
      </w:r>
      <w:r>
        <w:rPr>
          <w:b/>
          <w:bCs/>
        </w:rPr>
        <w:t>15</w:t>
      </w:r>
      <w:r>
        <w:t xml:space="preserve"> </w:t>
      </w:r>
      <w:r w:rsidRPr="00CC5EBD">
        <w:t>minutes in quarter of an hour.</w:t>
      </w:r>
      <w:r>
        <w:t xml:space="preserve"> </w:t>
      </w:r>
      <w:r w:rsidRPr="00C603FD">
        <w:t>There are 30</w:t>
      </w:r>
      <w:r>
        <w:t xml:space="preserve"> </w:t>
      </w:r>
      <w:r w:rsidR="003B01F5">
        <w:rPr>
          <w:b/>
          <w:bCs/>
        </w:rPr>
        <w:t>minutes</w:t>
      </w:r>
      <w:r>
        <w:t xml:space="preserve"> in </w:t>
      </w:r>
      <w:r w:rsidR="003B01F5">
        <w:rPr>
          <w:b/>
          <w:bCs/>
        </w:rPr>
        <w:t>half</w:t>
      </w:r>
      <w:r>
        <w:t xml:space="preserve"> an hour. There are </w:t>
      </w:r>
      <w:r w:rsidR="00B44E1A">
        <w:rPr>
          <w:b/>
          <w:bCs/>
        </w:rPr>
        <w:t>45</w:t>
      </w:r>
      <w:r>
        <w:t xml:space="preserve"> minutes in </w:t>
      </w:r>
      <w:r w:rsidR="00B44E1A">
        <w:rPr>
          <w:b/>
          <w:bCs/>
        </w:rPr>
        <w:t>three</w:t>
      </w:r>
      <w:r>
        <w:t xml:space="preserve"> quarters of an hour.</w:t>
      </w:r>
    </w:p>
    <w:p w14:paraId="6EA52BC1" w14:textId="3204BC5B" w:rsidR="00987616" w:rsidRDefault="00987616" w:rsidP="00987616">
      <w:pPr>
        <w:pStyle w:val="SlideTitles"/>
      </w:pPr>
      <w:r>
        <w:t xml:space="preserve">4 </w:t>
      </w:r>
      <w:r w:rsidR="008E3F6C">
        <w:t>of 23</w:t>
      </w:r>
      <w:r>
        <w:t xml:space="preserve"> </w:t>
      </w:r>
      <w:r w:rsidR="003F0ADB">
        <w:t>–</w:t>
      </w:r>
      <w:r>
        <w:t xml:space="preserve"> </w:t>
      </w:r>
      <w:proofErr w:type="gramStart"/>
      <w:r w:rsidR="003F0ADB" w:rsidRPr="003F0ADB">
        <w:t>12 hour</w:t>
      </w:r>
      <w:proofErr w:type="gramEnd"/>
      <w:r w:rsidR="003F0ADB" w:rsidRPr="003F0ADB">
        <w:t xml:space="preserve"> clock</w:t>
      </w:r>
    </w:p>
    <w:p w14:paraId="784F856A" w14:textId="058A8267" w:rsidR="007E6B25" w:rsidRDefault="007E6B25" w:rsidP="007E6B25">
      <w:pPr>
        <w:pStyle w:val="ParagraphStyle"/>
      </w:pPr>
      <w:r>
        <w:t>An analogue clock (a clock with a dial</w:t>
      </w:r>
      <w:r w:rsidR="00AE5930">
        <w:t xml:space="preserve"> from 1 to 12 around the edge</w:t>
      </w:r>
      <w:r>
        <w:t xml:space="preserve">) shows the time using the </w:t>
      </w:r>
      <w:proofErr w:type="gramStart"/>
      <w:r>
        <w:t>12 hour</w:t>
      </w:r>
      <w:proofErr w:type="gramEnd"/>
      <w:r>
        <w:t xml:space="preserve"> clock.</w:t>
      </w:r>
      <w:r w:rsidR="00157F4B">
        <w:t xml:space="preserve"> </w:t>
      </w:r>
      <w:r>
        <w:t xml:space="preserve">The </w:t>
      </w:r>
      <w:proofErr w:type="gramStart"/>
      <w:r>
        <w:t>short hand</w:t>
      </w:r>
      <w:proofErr w:type="gramEnd"/>
      <w:r>
        <w:t xml:space="preserve"> tells you the hour. The long hand tells you the minutes.</w:t>
      </w:r>
    </w:p>
    <w:p w14:paraId="1DBE28C6" w14:textId="77777777" w:rsidR="007E6B25" w:rsidRDefault="007E6B25" w:rsidP="007E6B25">
      <w:pPr>
        <w:pStyle w:val="ParagraphStyle"/>
      </w:pPr>
    </w:p>
    <w:p w14:paraId="33FE49F9" w14:textId="232F08AD" w:rsidR="003F0ADB" w:rsidRDefault="007E6B25" w:rsidP="007E6B25">
      <w:pPr>
        <w:pStyle w:val="ParagraphStyle"/>
      </w:pPr>
      <w:r>
        <w:t xml:space="preserve">When we use the </w:t>
      </w:r>
      <w:proofErr w:type="gramStart"/>
      <w:r>
        <w:t>12 hour</w:t>
      </w:r>
      <w:proofErr w:type="gramEnd"/>
      <w:r>
        <w:t xml:space="preserve"> clock, the day is split into:</w:t>
      </w:r>
    </w:p>
    <w:p w14:paraId="6BD189FE" w14:textId="2E88A0CC" w:rsidR="00A610CB" w:rsidRDefault="006E3C1D" w:rsidP="005A29BB">
      <w:pPr>
        <w:pStyle w:val="ParagraphStyle"/>
        <w:numPr>
          <w:ilvl w:val="0"/>
          <w:numId w:val="11"/>
        </w:numPr>
      </w:pPr>
      <w:r>
        <w:t>The AM hours – the 12 hours running from midnight to noon</w:t>
      </w:r>
    </w:p>
    <w:p w14:paraId="4A8D8AE6" w14:textId="146DEB9F" w:rsidR="006E3C1D" w:rsidRDefault="00E32395" w:rsidP="005A29BB">
      <w:pPr>
        <w:pStyle w:val="ParagraphStyle"/>
        <w:numPr>
          <w:ilvl w:val="0"/>
          <w:numId w:val="11"/>
        </w:numPr>
      </w:pPr>
      <w:r>
        <w:t>The PM hours – the 12 hours running from noon to midnight</w:t>
      </w:r>
    </w:p>
    <w:p w14:paraId="57F4E08B" w14:textId="68570DA9" w:rsidR="00E32395" w:rsidRDefault="00E32395" w:rsidP="00E32395">
      <w:pPr>
        <w:pStyle w:val="ParagraphStyle"/>
      </w:pPr>
    </w:p>
    <w:p w14:paraId="6EB3EC13" w14:textId="75944A77" w:rsidR="00E32395" w:rsidRDefault="00AA1407" w:rsidP="005A29BB">
      <w:pPr>
        <w:pStyle w:val="ParagraphStyle"/>
      </w:pPr>
      <w:r>
        <w:t>For example, h</w:t>
      </w:r>
      <w:r w:rsidR="005A29BB">
        <w:t>alf past one in the afternoon is written as 1:30pm, because it is 1 hour and 30 minutes after noon.</w:t>
      </w:r>
    </w:p>
    <w:p w14:paraId="54F9B7BB" w14:textId="6AA01263" w:rsidR="00E67F89" w:rsidRDefault="00E67F89" w:rsidP="00E67F89">
      <w:pPr>
        <w:pStyle w:val="SlideTitles"/>
      </w:pPr>
      <w:r>
        <w:lastRenderedPageBreak/>
        <w:t xml:space="preserve">5 </w:t>
      </w:r>
      <w:r w:rsidR="008E3F6C">
        <w:t>of 23</w:t>
      </w:r>
      <w:r>
        <w:t xml:space="preserve"> </w:t>
      </w:r>
      <w:r w:rsidR="00451A51">
        <w:t>–</w:t>
      </w:r>
      <w:r>
        <w:t xml:space="preserve"> </w:t>
      </w:r>
      <w:proofErr w:type="gramStart"/>
      <w:r w:rsidR="00451A51" w:rsidRPr="00451A51">
        <w:t>24 hour</w:t>
      </w:r>
      <w:proofErr w:type="gramEnd"/>
      <w:r w:rsidR="00451A51" w:rsidRPr="00451A51">
        <w:t xml:space="preserve"> clock</w:t>
      </w:r>
    </w:p>
    <w:p w14:paraId="4F0DFEE1" w14:textId="77777777" w:rsidR="00936ED4" w:rsidRDefault="00936ED4" w:rsidP="00936ED4">
      <w:pPr>
        <w:pStyle w:val="ParagraphStyle"/>
      </w:pPr>
      <w:r>
        <w:t xml:space="preserve">A digital clock shows the time using the </w:t>
      </w:r>
      <w:proofErr w:type="gramStart"/>
      <w:r>
        <w:t>24 hour</w:t>
      </w:r>
      <w:proofErr w:type="gramEnd"/>
      <w:r>
        <w:t xml:space="preserve"> clock.</w:t>
      </w:r>
    </w:p>
    <w:p w14:paraId="66F7DB06" w14:textId="77777777" w:rsidR="00936ED4" w:rsidRDefault="00936ED4" w:rsidP="00936ED4">
      <w:pPr>
        <w:pStyle w:val="ParagraphStyle"/>
      </w:pPr>
    </w:p>
    <w:p w14:paraId="7B502D13" w14:textId="70609E1A" w:rsidR="00451A51" w:rsidRDefault="00936ED4" w:rsidP="00936ED4">
      <w:pPr>
        <w:pStyle w:val="ParagraphStyle"/>
      </w:pPr>
      <w:r>
        <w:t>The first two digits tell you the hour. The colon separates the hours from the minutes. The last two digits tell you how many minutes past the hour.</w:t>
      </w:r>
    </w:p>
    <w:p w14:paraId="459E431B" w14:textId="63813FCB" w:rsidR="00936ED4" w:rsidRDefault="00936ED4" w:rsidP="00936ED4">
      <w:pPr>
        <w:pStyle w:val="ParagraphStyle"/>
      </w:pPr>
    </w:p>
    <w:p w14:paraId="7079388B" w14:textId="71C89D9A" w:rsidR="00936ED4" w:rsidRDefault="003C03BC" w:rsidP="00936ED4">
      <w:pPr>
        <w:pStyle w:val="ParagraphStyle"/>
      </w:pPr>
      <w:r w:rsidRPr="003C03BC">
        <w:t xml:space="preserve">The </w:t>
      </w:r>
      <w:proofErr w:type="gramStart"/>
      <w:r w:rsidRPr="003C03BC">
        <w:t>24 hour</w:t>
      </w:r>
      <w:proofErr w:type="gramEnd"/>
      <w:r w:rsidRPr="003C03BC">
        <w:t xml:space="preserve"> clock shows time as the number of hours and minutes since midnight.</w:t>
      </w:r>
    </w:p>
    <w:p w14:paraId="3852FEBA" w14:textId="6303010E" w:rsidR="003C03BC" w:rsidRDefault="003C03BC" w:rsidP="00936ED4">
      <w:pPr>
        <w:pStyle w:val="ParagraphStyle"/>
      </w:pPr>
    </w:p>
    <w:p w14:paraId="054C6DFA" w14:textId="5D685009" w:rsidR="003C03BC" w:rsidRDefault="003C03BC" w:rsidP="003C03BC">
      <w:pPr>
        <w:pStyle w:val="ParagraphStyle"/>
      </w:pPr>
      <w:r>
        <w:t>For example, half past one in the afternoon is written as 13:30, because it is 13 hours and 30 minutes after midnight.</w:t>
      </w:r>
    </w:p>
    <w:p w14:paraId="05D361AF" w14:textId="19572615" w:rsidR="003C03BC" w:rsidRDefault="003C03BC" w:rsidP="003C03BC">
      <w:pPr>
        <w:pStyle w:val="ParagraphStyle"/>
      </w:pPr>
    </w:p>
    <w:p w14:paraId="0BF14733" w14:textId="41C4F44B" w:rsidR="00AD477A" w:rsidRDefault="00673DEC" w:rsidP="00AD477A">
      <w:pPr>
        <w:pStyle w:val="ParagraphStyle"/>
      </w:pPr>
      <w:r w:rsidRPr="00673DEC">
        <w:t xml:space="preserve">Below is a </w:t>
      </w:r>
      <w:r w:rsidR="00AD477A">
        <w:t>list</w:t>
      </w:r>
      <w:r w:rsidRPr="00673DEC">
        <w:t xml:space="preserve"> showing the relationship between the </w:t>
      </w:r>
      <w:proofErr w:type="gramStart"/>
      <w:r w:rsidRPr="00673DEC">
        <w:t>12 hour</w:t>
      </w:r>
      <w:proofErr w:type="gramEnd"/>
      <w:r w:rsidRPr="00673DEC">
        <w:t xml:space="preserve"> clock and the 24 hour clock</w:t>
      </w:r>
      <w:r w:rsidR="00AD477A">
        <w:t>:</w:t>
      </w:r>
    </w:p>
    <w:p w14:paraId="486ECFAC" w14:textId="57468130" w:rsidR="00C76C0A" w:rsidRDefault="00C76C0A" w:rsidP="00AD477A">
      <w:pPr>
        <w:pStyle w:val="ParagraphStyle"/>
      </w:pPr>
      <w:r>
        <w:t>0</w:t>
      </w:r>
      <w:r w:rsidR="00B3559C">
        <w:t>.</w:t>
      </w:r>
      <w:r>
        <w:t xml:space="preserve">00 = 12 am </w:t>
      </w:r>
    </w:p>
    <w:p w14:paraId="5E21D75F" w14:textId="7ABDBDF1" w:rsidR="00C76C0A" w:rsidRDefault="00C76C0A" w:rsidP="00C76C0A">
      <w:pPr>
        <w:pStyle w:val="ParagraphStyle"/>
      </w:pPr>
      <w:r>
        <w:t>1</w:t>
      </w:r>
      <w:r w:rsidR="00B3559C">
        <w:t>.</w:t>
      </w:r>
      <w:r>
        <w:t xml:space="preserve">00 </w:t>
      </w:r>
      <w:proofErr w:type="gramStart"/>
      <w:r>
        <w:t>=  1</w:t>
      </w:r>
      <w:proofErr w:type="gramEnd"/>
      <w:r>
        <w:t xml:space="preserve"> am</w:t>
      </w:r>
    </w:p>
    <w:p w14:paraId="535038D8" w14:textId="472FA1EB" w:rsidR="00C76C0A" w:rsidRDefault="00C76C0A" w:rsidP="00C76C0A">
      <w:pPr>
        <w:pStyle w:val="ParagraphStyle"/>
      </w:pPr>
      <w:r>
        <w:t xml:space="preserve">2.00 </w:t>
      </w:r>
      <w:proofErr w:type="gramStart"/>
      <w:r>
        <w:t>=  2</w:t>
      </w:r>
      <w:proofErr w:type="gramEnd"/>
      <w:r>
        <w:t xml:space="preserve"> am</w:t>
      </w:r>
    </w:p>
    <w:p w14:paraId="47A18E6F" w14:textId="78A23ACE" w:rsidR="00C76C0A" w:rsidRDefault="00C76C0A" w:rsidP="00C76C0A">
      <w:pPr>
        <w:pStyle w:val="ParagraphStyle"/>
      </w:pPr>
      <w:r>
        <w:t xml:space="preserve">3.00 </w:t>
      </w:r>
      <w:proofErr w:type="gramStart"/>
      <w:r>
        <w:t>=  3</w:t>
      </w:r>
      <w:proofErr w:type="gramEnd"/>
      <w:r>
        <w:t xml:space="preserve"> am</w:t>
      </w:r>
    </w:p>
    <w:p w14:paraId="1BE21B9B" w14:textId="4739D013" w:rsidR="00C76C0A" w:rsidRDefault="00C76C0A" w:rsidP="00C76C0A">
      <w:pPr>
        <w:pStyle w:val="ParagraphStyle"/>
      </w:pPr>
      <w:r>
        <w:t xml:space="preserve">4.00 </w:t>
      </w:r>
      <w:proofErr w:type="gramStart"/>
      <w:r>
        <w:t>=  4</w:t>
      </w:r>
      <w:proofErr w:type="gramEnd"/>
      <w:r>
        <w:t xml:space="preserve"> am</w:t>
      </w:r>
    </w:p>
    <w:p w14:paraId="4C49D6A2" w14:textId="757BC482" w:rsidR="00C76C0A" w:rsidRDefault="00C76C0A" w:rsidP="00C76C0A">
      <w:pPr>
        <w:pStyle w:val="ParagraphStyle"/>
      </w:pPr>
      <w:r>
        <w:t xml:space="preserve">5.00 </w:t>
      </w:r>
      <w:proofErr w:type="gramStart"/>
      <w:r>
        <w:t>=  5</w:t>
      </w:r>
      <w:proofErr w:type="gramEnd"/>
      <w:r>
        <w:t xml:space="preserve"> am</w:t>
      </w:r>
    </w:p>
    <w:p w14:paraId="47BBF013" w14:textId="2E842F52" w:rsidR="00C76C0A" w:rsidRDefault="00C76C0A" w:rsidP="00C76C0A">
      <w:pPr>
        <w:pStyle w:val="ParagraphStyle"/>
      </w:pPr>
      <w:r>
        <w:t xml:space="preserve">6.00 </w:t>
      </w:r>
      <w:proofErr w:type="gramStart"/>
      <w:r>
        <w:t>=  6</w:t>
      </w:r>
      <w:proofErr w:type="gramEnd"/>
      <w:r>
        <w:t xml:space="preserve"> am</w:t>
      </w:r>
    </w:p>
    <w:p w14:paraId="0FF5DFF9" w14:textId="7A2DD555" w:rsidR="00C76C0A" w:rsidRDefault="00C76C0A" w:rsidP="00C76C0A">
      <w:pPr>
        <w:pStyle w:val="ParagraphStyle"/>
      </w:pPr>
      <w:r>
        <w:t xml:space="preserve">7.00 </w:t>
      </w:r>
      <w:proofErr w:type="gramStart"/>
      <w:r>
        <w:t>=  7</w:t>
      </w:r>
      <w:proofErr w:type="gramEnd"/>
      <w:r>
        <w:t xml:space="preserve"> am</w:t>
      </w:r>
    </w:p>
    <w:p w14:paraId="669E097A" w14:textId="0CE08AA1" w:rsidR="00C76C0A" w:rsidRDefault="00C76C0A" w:rsidP="00C76C0A">
      <w:pPr>
        <w:pStyle w:val="ParagraphStyle"/>
      </w:pPr>
      <w:r>
        <w:t xml:space="preserve">8.00 </w:t>
      </w:r>
      <w:proofErr w:type="gramStart"/>
      <w:r>
        <w:t>=  8</w:t>
      </w:r>
      <w:proofErr w:type="gramEnd"/>
      <w:r>
        <w:t xml:space="preserve"> am</w:t>
      </w:r>
    </w:p>
    <w:p w14:paraId="57DE8C19" w14:textId="5DD3DCE0" w:rsidR="00C76C0A" w:rsidRDefault="00C76C0A" w:rsidP="00C76C0A">
      <w:pPr>
        <w:pStyle w:val="ParagraphStyle"/>
      </w:pPr>
      <w:r>
        <w:t xml:space="preserve">9.00 </w:t>
      </w:r>
      <w:proofErr w:type="gramStart"/>
      <w:r>
        <w:t>=  9</w:t>
      </w:r>
      <w:proofErr w:type="gramEnd"/>
      <w:r>
        <w:t xml:space="preserve"> am</w:t>
      </w:r>
    </w:p>
    <w:p w14:paraId="0FB181D0" w14:textId="188FEB55" w:rsidR="00C76C0A" w:rsidRDefault="00C76C0A" w:rsidP="00C76C0A">
      <w:pPr>
        <w:pStyle w:val="ParagraphStyle"/>
      </w:pPr>
      <w:r>
        <w:t xml:space="preserve">10.00 </w:t>
      </w:r>
      <w:proofErr w:type="gramStart"/>
      <w:r>
        <w:t>=  10</w:t>
      </w:r>
      <w:proofErr w:type="gramEnd"/>
      <w:r>
        <w:t xml:space="preserve"> am</w:t>
      </w:r>
    </w:p>
    <w:p w14:paraId="3F5CAD40" w14:textId="5202139B" w:rsidR="003C03BC" w:rsidRDefault="00C76C0A" w:rsidP="00C76C0A">
      <w:pPr>
        <w:pStyle w:val="ParagraphStyle"/>
      </w:pPr>
      <w:r>
        <w:t xml:space="preserve">11.00 </w:t>
      </w:r>
      <w:proofErr w:type="gramStart"/>
      <w:r>
        <w:t>=  11</w:t>
      </w:r>
      <w:proofErr w:type="gramEnd"/>
      <w:r>
        <w:t xml:space="preserve"> am</w:t>
      </w:r>
    </w:p>
    <w:p w14:paraId="66F9FC54" w14:textId="3E695D15" w:rsidR="00DD56DB" w:rsidRDefault="00DD56DB" w:rsidP="00DD56DB">
      <w:pPr>
        <w:pStyle w:val="ParagraphStyle"/>
      </w:pPr>
      <w:r>
        <w:t xml:space="preserve">12.00 = 12 pm </w:t>
      </w:r>
    </w:p>
    <w:p w14:paraId="1F52202C" w14:textId="22D7ECFE" w:rsidR="00DD56DB" w:rsidRDefault="00DD56DB" w:rsidP="00DD56DB">
      <w:pPr>
        <w:pStyle w:val="ParagraphStyle"/>
      </w:pPr>
      <w:r>
        <w:t xml:space="preserve">13.00 </w:t>
      </w:r>
      <w:proofErr w:type="gramStart"/>
      <w:r>
        <w:t>=  1</w:t>
      </w:r>
      <w:proofErr w:type="gramEnd"/>
      <w:r>
        <w:t xml:space="preserve"> pm</w:t>
      </w:r>
    </w:p>
    <w:p w14:paraId="2CA902EA" w14:textId="39AC87E4" w:rsidR="00DD56DB" w:rsidRDefault="00DD56DB" w:rsidP="00DD56DB">
      <w:pPr>
        <w:pStyle w:val="ParagraphStyle"/>
      </w:pPr>
      <w:r>
        <w:t xml:space="preserve">14.00 </w:t>
      </w:r>
      <w:proofErr w:type="gramStart"/>
      <w:r>
        <w:t>=  2</w:t>
      </w:r>
      <w:proofErr w:type="gramEnd"/>
      <w:r>
        <w:t xml:space="preserve"> pm</w:t>
      </w:r>
    </w:p>
    <w:p w14:paraId="6AE1970F" w14:textId="4BCB7E58" w:rsidR="00DD56DB" w:rsidRDefault="00DD56DB" w:rsidP="00DD56DB">
      <w:pPr>
        <w:pStyle w:val="ParagraphStyle"/>
      </w:pPr>
      <w:r>
        <w:t xml:space="preserve">15.00 </w:t>
      </w:r>
      <w:proofErr w:type="gramStart"/>
      <w:r>
        <w:t>=  3</w:t>
      </w:r>
      <w:proofErr w:type="gramEnd"/>
      <w:r>
        <w:t xml:space="preserve"> pm</w:t>
      </w:r>
    </w:p>
    <w:p w14:paraId="6B6D024C" w14:textId="2FD09E5E" w:rsidR="00DD56DB" w:rsidRDefault="00DD56DB" w:rsidP="00DD56DB">
      <w:pPr>
        <w:pStyle w:val="ParagraphStyle"/>
      </w:pPr>
      <w:r>
        <w:t xml:space="preserve">16.00 </w:t>
      </w:r>
      <w:proofErr w:type="gramStart"/>
      <w:r>
        <w:t>=  4</w:t>
      </w:r>
      <w:proofErr w:type="gramEnd"/>
      <w:r>
        <w:t xml:space="preserve"> pm</w:t>
      </w:r>
    </w:p>
    <w:p w14:paraId="4FFE1485" w14:textId="4FDAED63" w:rsidR="00DD56DB" w:rsidRDefault="00DD56DB" w:rsidP="00DD56DB">
      <w:pPr>
        <w:pStyle w:val="ParagraphStyle"/>
      </w:pPr>
      <w:r>
        <w:t xml:space="preserve">17.00 </w:t>
      </w:r>
      <w:proofErr w:type="gramStart"/>
      <w:r>
        <w:t>=  5</w:t>
      </w:r>
      <w:proofErr w:type="gramEnd"/>
      <w:r>
        <w:t xml:space="preserve"> pm</w:t>
      </w:r>
    </w:p>
    <w:p w14:paraId="61661658" w14:textId="605FD263" w:rsidR="00DD56DB" w:rsidRDefault="00DD56DB" w:rsidP="00DD56DB">
      <w:pPr>
        <w:pStyle w:val="ParagraphStyle"/>
      </w:pPr>
      <w:r>
        <w:t xml:space="preserve">18.00 </w:t>
      </w:r>
      <w:proofErr w:type="gramStart"/>
      <w:r>
        <w:t>=  6</w:t>
      </w:r>
      <w:proofErr w:type="gramEnd"/>
      <w:r>
        <w:t xml:space="preserve"> pm</w:t>
      </w:r>
    </w:p>
    <w:p w14:paraId="24741A9E" w14:textId="36F47D68" w:rsidR="00DD56DB" w:rsidRDefault="00DD56DB" w:rsidP="00DD56DB">
      <w:pPr>
        <w:pStyle w:val="ParagraphStyle"/>
      </w:pPr>
      <w:r>
        <w:t xml:space="preserve">19.00 </w:t>
      </w:r>
      <w:proofErr w:type="gramStart"/>
      <w:r>
        <w:t>=  7</w:t>
      </w:r>
      <w:proofErr w:type="gramEnd"/>
      <w:r>
        <w:t xml:space="preserve"> pm</w:t>
      </w:r>
    </w:p>
    <w:p w14:paraId="152DE16A" w14:textId="6C27EE93" w:rsidR="00DD56DB" w:rsidRDefault="00DD56DB" w:rsidP="00DD56DB">
      <w:pPr>
        <w:pStyle w:val="ParagraphStyle"/>
      </w:pPr>
      <w:r>
        <w:t xml:space="preserve">20.00 </w:t>
      </w:r>
      <w:proofErr w:type="gramStart"/>
      <w:r>
        <w:t>=  8</w:t>
      </w:r>
      <w:proofErr w:type="gramEnd"/>
      <w:r>
        <w:t xml:space="preserve"> pm</w:t>
      </w:r>
    </w:p>
    <w:p w14:paraId="1C2D53F6" w14:textId="6E8426B0" w:rsidR="00DD56DB" w:rsidRDefault="00DD56DB" w:rsidP="00DD56DB">
      <w:pPr>
        <w:pStyle w:val="ParagraphStyle"/>
      </w:pPr>
      <w:r>
        <w:t xml:space="preserve">21.00 </w:t>
      </w:r>
      <w:proofErr w:type="gramStart"/>
      <w:r>
        <w:t>=  9</w:t>
      </w:r>
      <w:proofErr w:type="gramEnd"/>
      <w:r>
        <w:t xml:space="preserve"> pm</w:t>
      </w:r>
    </w:p>
    <w:p w14:paraId="11FABD8A" w14:textId="3DE68338" w:rsidR="00DD56DB" w:rsidRDefault="00DD56DB" w:rsidP="00DD56DB">
      <w:pPr>
        <w:pStyle w:val="ParagraphStyle"/>
      </w:pPr>
      <w:r>
        <w:t>22.00 = 10 pm</w:t>
      </w:r>
    </w:p>
    <w:p w14:paraId="1B22D71D" w14:textId="5F3B85D7" w:rsidR="00DD56DB" w:rsidRDefault="00DD56DB" w:rsidP="00DD56DB">
      <w:pPr>
        <w:pStyle w:val="ParagraphStyle"/>
      </w:pPr>
      <w:r>
        <w:t>23.00 = 11 pm</w:t>
      </w:r>
    </w:p>
    <w:p w14:paraId="1E52890C" w14:textId="68ACE623" w:rsidR="00AD477A" w:rsidRDefault="000F7D11" w:rsidP="000F7D11">
      <w:pPr>
        <w:pStyle w:val="SlideTitles"/>
      </w:pPr>
      <w:r>
        <w:t xml:space="preserve">6 </w:t>
      </w:r>
      <w:r w:rsidR="008E3F6C">
        <w:t>of 23</w:t>
      </w:r>
      <w:r>
        <w:t xml:space="preserve"> </w:t>
      </w:r>
      <w:r w:rsidR="0080077F">
        <w:t>–</w:t>
      </w:r>
      <w:r>
        <w:t xml:space="preserve"> </w:t>
      </w:r>
      <w:r w:rsidR="0080077F" w:rsidRPr="0080077F">
        <w:t xml:space="preserve">Converting from the 12 to the </w:t>
      </w:r>
      <w:proofErr w:type="gramStart"/>
      <w:r w:rsidR="0080077F" w:rsidRPr="0080077F">
        <w:t>24 hour</w:t>
      </w:r>
      <w:proofErr w:type="gramEnd"/>
      <w:r w:rsidR="0080077F" w:rsidRPr="0080077F">
        <w:t xml:space="preserve"> clock</w:t>
      </w:r>
    </w:p>
    <w:p w14:paraId="5DB4112C" w14:textId="32780D0F" w:rsidR="0080077F" w:rsidRPr="00FE043F" w:rsidRDefault="00FE043F" w:rsidP="0080077F">
      <w:pPr>
        <w:pStyle w:val="ParagraphStyle"/>
        <w:rPr>
          <w:b/>
          <w:bCs/>
        </w:rPr>
      </w:pPr>
      <w:r w:rsidRPr="00FE043F">
        <w:rPr>
          <w:b/>
          <w:bCs/>
        </w:rPr>
        <w:t>Converting</w:t>
      </w:r>
      <w:r w:rsidR="0080077F" w:rsidRPr="00FE043F">
        <w:rPr>
          <w:b/>
          <w:bCs/>
        </w:rPr>
        <w:t xml:space="preserve"> from the 12 </w:t>
      </w:r>
      <w:proofErr w:type="gramStart"/>
      <w:r w:rsidR="0080077F" w:rsidRPr="00FE043F">
        <w:rPr>
          <w:b/>
          <w:bCs/>
        </w:rPr>
        <w:t>hour</w:t>
      </w:r>
      <w:proofErr w:type="gramEnd"/>
      <w:r w:rsidR="0080077F" w:rsidRPr="00FE043F">
        <w:rPr>
          <w:b/>
          <w:bCs/>
        </w:rPr>
        <w:t xml:space="preserve"> to the 24 hour clock</w:t>
      </w:r>
      <w:r w:rsidRPr="00FE043F">
        <w:rPr>
          <w:b/>
          <w:bCs/>
        </w:rPr>
        <w:t>.</w:t>
      </w:r>
    </w:p>
    <w:p w14:paraId="160AAB9F" w14:textId="59CD4CB9" w:rsidR="0080077F" w:rsidRDefault="00FE043F" w:rsidP="00FE043F">
      <w:pPr>
        <w:pStyle w:val="ParagraphStyle"/>
      </w:pPr>
      <w:r>
        <w:t>From 12 midnight to 12:59 am, subtract 12 hours</w:t>
      </w:r>
      <w:r w:rsidR="00E81C43">
        <w:t xml:space="preserve">. </w:t>
      </w:r>
      <w:r>
        <w:t>For example:</w:t>
      </w:r>
    </w:p>
    <w:p w14:paraId="3F76C14E" w14:textId="6C6A8342" w:rsidR="00E73CA3" w:rsidRDefault="006606C8" w:rsidP="00FE043F">
      <w:pPr>
        <w:pStyle w:val="ParagraphStyle"/>
      </w:pPr>
      <w:r w:rsidRPr="006606C8">
        <w:t>12:01 am</w:t>
      </w:r>
      <w:r>
        <w:t xml:space="preserve"> converts to 0</w:t>
      </w:r>
      <w:r w:rsidR="000A11AC">
        <w:t>0</w:t>
      </w:r>
      <w:r>
        <w:t>:01</w:t>
      </w:r>
    </w:p>
    <w:p w14:paraId="41FC028C" w14:textId="098A64D2" w:rsidR="006606C8" w:rsidRDefault="000A11AC" w:rsidP="00FE043F">
      <w:pPr>
        <w:pStyle w:val="ParagraphStyle"/>
      </w:pPr>
      <w:r w:rsidRPr="000A11AC">
        <w:t>12:35 am</w:t>
      </w:r>
      <w:r>
        <w:t xml:space="preserve"> converts to 00:35</w:t>
      </w:r>
    </w:p>
    <w:p w14:paraId="1D4A8C5B" w14:textId="34054740" w:rsidR="00E81C43" w:rsidRDefault="00E81C43" w:rsidP="00FE043F">
      <w:pPr>
        <w:pStyle w:val="ParagraphStyle"/>
      </w:pPr>
    </w:p>
    <w:p w14:paraId="498B2742" w14:textId="7C4B7F58" w:rsidR="00E81C43" w:rsidRDefault="00B56421" w:rsidP="00FE043F">
      <w:pPr>
        <w:pStyle w:val="ParagraphStyle"/>
      </w:pPr>
      <w:r>
        <w:t>From 1:00 am</w:t>
      </w:r>
      <w:r w:rsidR="008919A5">
        <w:t xml:space="preserve"> to 12:59 pm, there is no change. For example:</w:t>
      </w:r>
    </w:p>
    <w:p w14:paraId="776140A9" w14:textId="42B8F700" w:rsidR="008919A5" w:rsidRDefault="00B05A28" w:rsidP="00FE043F">
      <w:pPr>
        <w:pStyle w:val="ParagraphStyle"/>
      </w:pPr>
      <w:r w:rsidRPr="00B05A28">
        <w:t>11:20 am</w:t>
      </w:r>
      <w:r>
        <w:t xml:space="preserve"> converts to 11:20</w:t>
      </w:r>
    </w:p>
    <w:p w14:paraId="4CE8A506" w14:textId="0D3E86D3" w:rsidR="00B05A28" w:rsidRDefault="00857E95" w:rsidP="00FE043F">
      <w:pPr>
        <w:pStyle w:val="ParagraphStyle"/>
      </w:pPr>
      <w:r>
        <w:t xml:space="preserve">12:30 pm converts to </w:t>
      </w:r>
      <w:r w:rsidR="0000181B">
        <w:t>12:30</w:t>
      </w:r>
    </w:p>
    <w:p w14:paraId="32C716D5" w14:textId="1AC3BC7A" w:rsidR="0000181B" w:rsidRDefault="0000181B" w:rsidP="00FE043F">
      <w:pPr>
        <w:pStyle w:val="ParagraphStyle"/>
      </w:pPr>
    </w:p>
    <w:p w14:paraId="622258A7" w14:textId="5464BFED" w:rsidR="0000181B" w:rsidRDefault="0000181B" w:rsidP="00FE043F">
      <w:pPr>
        <w:pStyle w:val="ParagraphStyle"/>
      </w:pPr>
      <w:r>
        <w:t xml:space="preserve">From 1:00 pm to </w:t>
      </w:r>
      <w:r w:rsidR="00864C02">
        <w:t>11:59 pm, add 12 hours. For example:</w:t>
      </w:r>
    </w:p>
    <w:p w14:paraId="3823BC11" w14:textId="2B8E46B2" w:rsidR="00864C02" w:rsidRDefault="00021AD5" w:rsidP="00FE043F">
      <w:pPr>
        <w:pStyle w:val="ParagraphStyle"/>
      </w:pPr>
      <w:r w:rsidRPr="00021AD5">
        <w:t>4:45 pm</w:t>
      </w:r>
      <w:r>
        <w:t xml:space="preserve"> converts to </w:t>
      </w:r>
      <w:r w:rsidRPr="00021AD5">
        <w:t>16:45</w:t>
      </w:r>
    </w:p>
    <w:p w14:paraId="0C3ADC9B" w14:textId="3D3E3A9A" w:rsidR="00021AD5" w:rsidRDefault="003F536B" w:rsidP="00FE043F">
      <w:pPr>
        <w:pStyle w:val="ParagraphStyle"/>
      </w:pPr>
      <w:r w:rsidRPr="003F536B">
        <w:t>11:50 pm</w:t>
      </w:r>
      <w:r>
        <w:t xml:space="preserve"> converts to </w:t>
      </w:r>
      <w:r w:rsidRPr="003F536B">
        <w:t>23:50</w:t>
      </w:r>
    </w:p>
    <w:p w14:paraId="175AF3A6" w14:textId="11D8CFFB" w:rsidR="003F536B" w:rsidRDefault="003F536B" w:rsidP="003F536B">
      <w:pPr>
        <w:pStyle w:val="SlideTitles"/>
      </w:pPr>
      <w:r>
        <w:lastRenderedPageBreak/>
        <w:t xml:space="preserve">7 </w:t>
      </w:r>
      <w:r w:rsidR="008E3F6C">
        <w:t>of 23</w:t>
      </w:r>
      <w:r>
        <w:t xml:space="preserve"> </w:t>
      </w:r>
      <w:r w:rsidR="00A4136C">
        <w:t>–</w:t>
      </w:r>
      <w:r>
        <w:t xml:space="preserve"> </w:t>
      </w:r>
      <w:r w:rsidR="00A4136C" w:rsidRPr="00A4136C">
        <w:t xml:space="preserve">Converting from the 24 to the </w:t>
      </w:r>
      <w:proofErr w:type="gramStart"/>
      <w:r w:rsidR="00A4136C" w:rsidRPr="00A4136C">
        <w:t>12 hour</w:t>
      </w:r>
      <w:proofErr w:type="gramEnd"/>
      <w:r w:rsidR="00A4136C" w:rsidRPr="00A4136C">
        <w:t xml:space="preserve"> clock</w:t>
      </w:r>
    </w:p>
    <w:p w14:paraId="0B06505C" w14:textId="21CB6D28" w:rsidR="00A4136C" w:rsidRPr="00A6323C" w:rsidRDefault="00A6323C" w:rsidP="00A4136C">
      <w:pPr>
        <w:pStyle w:val="ParagraphStyle"/>
        <w:rPr>
          <w:b/>
          <w:bCs/>
        </w:rPr>
      </w:pPr>
      <w:r w:rsidRPr="00A6323C">
        <w:rPr>
          <w:b/>
          <w:bCs/>
        </w:rPr>
        <w:t xml:space="preserve">Converting from the 24 </w:t>
      </w:r>
      <w:proofErr w:type="gramStart"/>
      <w:r w:rsidRPr="00A6323C">
        <w:rPr>
          <w:b/>
          <w:bCs/>
        </w:rPr>
        <w:t>hour</w:t>
      </w:r>
      <w:proofErr w:type="gramEnd"/>
      <w:r w:rsidRPr="00A6323C">
        <w:rPr>
          <w:b/>
          <w:bCs/>
        </w:rPr>
        <w:t xml:space="preserve"> to the 12 hour clock</w:t>
      </w:r>
    </w:p>
    <w:p w14:paraId="142758CC" w14:textId="55260ED4" w:rsidR="00A6323C" w:rsidRDefault="0076570B" w:rsidP="0076570B">
      <w:pPr>
        <w:pStyle w:val="ParagraphStyle"/>
      </w:pPr>
      <w:r>
        <w:t>For the first hour of the day (0:00 to 0:59), add 12 hours and add ‘am’. For example:</w:t>
      </w:r>
    </w:p>
    <w:p w14:paraId="3013B11C" w14:textId="76D06BCC" w:rsidR="0076570B" w:rsidRDefault="00A40C02" w:rsidP="0076570B">
      <w:pPr>
        <w:pStyle w:val="ParagraphStyle"/>
      </w:pPr>
      <w:r w:rsidRPr="00A40C02">
        <w:t>0:10</w:t>
      </w:r>
      <w:r>
        <w:t xml:space="preserve"> converts to </w:t>
      </w:r>
      <w:r w:rsidRPr="00A40C02">
        <w:t>12:10 am</w:t>
      </w:r>
    </w:p>
    <w:p w14:paraId="34C45A29" w14:textId="6BC3A3D8" w:rsidR="00A40C02" w:rsidRDefault="00A40C02" w:rsidP="0076570B">
      <w:pPr>
        <w:pStyle w:val="ParagraphStyle"/>
      </w:pPr>
    </w:p>
    <w:p w14:paraId="4B718436" w14:textId="52EB7569" w:rsidR="00A40C02" w:rsidRDefault="00654D0D" w:rsidP="00654D0D">
      <w:pPr>
        <w:pStyle w:val="ParagraphStyle"/>
      </w:pPr>
      <w:r>
        <w:t>From 1:00 to 11:59, add ‘am’. For example:</w:t>
      </w:r>
    </w:p>
    <w:p w14:paraId="2E042106" w14:textId="4657AE36" w:rsidR="00654D0D" w:rsidRDefault="00654D0D" w:rsidP="00654D0D">
      <w:pPr>
        <w:pStyle w:val="ParagraphStyle"/>
      </w:pPr>
      <w:r w:rsidRPr="00654D0D">
        <w:t>1:15</w:t>
      </w:r>
      <w:r>
        <w:t xml:space="preserve"> converts to </w:t>
      </w:r>
      <w:r w:rsidR="00924D6B" w:rsidRPr="00924D6B">
        <w:t>1:15 am</w:t>
      </w:r>
    </w:p>
    <w:p w14:paraId="2CC31F97" w14:textId="549FB2C1" w:rsidR="00924D6B" w:rsidRDefault="00924D6B" w:rsidP="00654D0D">
      <w:pPr>
        <w:pStyle w:val="ParagraphStyle"/>
      </w:pPr>
    </w:p>
    <w:p w14:paraId="0D997A39" w14:textId="2D7C87F8" w:rsidR="00924D6B" w:rsidRDefault="00924D6B" w:rsidP="00924D6B">
      <w:pPr>
        <w:pStyle w:val="ParagraphStyle"/>
      </w:pPr>
      <w:r>
        <w:t>From 12:00 to 12:59, add ‘pm’. For example:</w:t>
      </w:r>
    </w:p>
    <w:p w14:paraId="1D790EDC" w14:textId="4A66664E" w:rsidR="00924D6B" w:rsidRDefault="00E86D89" w:rsidP="00924D6B">
      <w:pPr>
        <w:pStyle w:val="ParagraphStyle"/>
      </w:pPr>
      <w:r w:rsidRPr="00E86D89">
        <w:t>12:10</w:t>
      </w:r>
      <w:r>
        <w:t xml:space="preserve"> converts to </w:t>
      </w:r>
      <w:r w:rsidRPr="00E86D89">
        <w:t>12:10 pm</w:t>
      </w:r>
    </w:p>
    <w:p w14:paraId="556F8D02" w14:textId="5A827534" w:rsidR="00E86D89" w:rsidRDefault="00E86D89" w:rsidP="00924D6B">
      <w:pPr>
        <w:pStyle w:val="ParagraphStyle"/>
      </w:pPr>
    </w:p>
    <w:p w14:paraId="59D7329E" w14:textId="7A1F9761" w:rsidR="00AD6C48" w:rsidRDefault="00AD6C48" w:rsidP="00AD6C48">
      <w:pPr>
        <w:pStyle w:val="ParagraphStyle"/>
      </w:pPr>
      <w:r>
        <w:t>From 13:00 to 23:59, subtract 12 hours and add ‘pm’. For example:</w:t>
      </w:r>
    </w:p>
    <w:p w14:paraId="28FF61BF" w14:textId="794F498F" w:rsidR="00AD6C48" w:rsidRDefault="00AD6C48" w:rsidP="00AD6C48">
      <w:pPr>
        <w:pStyle w:val="ParagraphStyle"/>
      </w:pPr>
      <w:r w:rsidRPr="00AD6C48">
        <w:t>14:55</w:t>
      </w:r>
      <w:r>
        <w:t xml:space="preserve"> converts to </w:t>
      </w:r>
      <w:r w:rsidR="0091457B" w:rsidRPr="0091457B">
        <w:t>2:55 pm</w:t>
      </w:r>
    </w:p>
    <w:p w14:paraId="71C5E8A9" w14:textId="7D1AD0DE" w:rsidR="0091457B" w:rsidRDefault="0091457B" w:rsidP="0091457B">
      <w:pPr>
        <w:pStyle w:val="SlideTitles"/>
      </w:pPr>
      <w:r>
        <w:t xml:space="preserve">8 </w:t>
      </w:r>
      <w:r w:rsidR="008E3F6C">
        <w:t>of 23</w:t>
      </w:r>
      <w:r>
        <w:t xml:space="preserve"> </w:t>
      </w:r>
      <w:r w:rsidR="0080071F">
        <w:t>–</w:t>
      </w:r>
      <w:r>
        <w:t xml:space="preserve"> </w:t>
      </w:r>
      <w:r w:rsidR="0080071F">
        <w:t>Question 2</w:t>
      </w:r>
    </w:p>
    <w:p w14:paraId="326599F8" w14:textId="462487B6" w:rsidR="0080071F" w:rsidRDefault="0080071F" w:rsidP="0080071F">
      <w:pPr>
        <w:pStyle w:val="ParagraphStyle"/>
      </w:pPr>
      <w:r w:rsidRPr="0080071F">
        <w:t xml:space="preserve">What is 22:41 using the </w:t>
      </w:r>
      <w:proofErr w:type="gramStart"/>
      <w:r w:rsidRPr="0080071F">
        <w:t>12 hour</w:t>
      </w:r>
      <w:proofErr w:type="gramEnd"/>
      <w:r w:rsidRPr="0080071F">
        <w:t xml:space="preserve"> clock?</w:t>
      </w:r>
    </w:p>
    <w:p w14:paraId="02771861" w14:textId="57E7B2F6" w:rsidR="00D56EA7" w:rsidRDefault="00D56EA7" w:rsidP="00D56EA7">
      <w:pPr>
        <w:pStyle w:val="ParagraphStyle"/>
        <w:numPr>
          <w:ilvl w:val="0"/>
          <w:numId w:val="12"/>
        </w:numPr>
      </w:pPr>
      <w:r>
        <w:t>4:41</w:t>
      </w:r>
      <w:r w:rsidR="00D822EF">
        <w:t xml:space="preserve"> pm</w:t>
      </w:r>
    </w:p>
    <w:p w14:paraId="0A4FF38F" w14:textId="36EC6478" w:rsidR="00D56EA7" w:rsidRDefault="00D822EF" w:rsidP="00D56EA7">
      <w:pPr>
        <w:pStyle w:val="ParagraphStyle"/>
        <w:numPr>
          <w:ilvl w:val="0"/>
          <w:numId w:val="12"/>
        </w:numPr>
      </w:pPr>
      <w:r>
        <w:t>10:41 am</w:t>
      </w:r>
    </w:p>
    <w:p w14:paraId="09632E9F" w14:textId="60594E2E" w:rsidR="00D822EF" w:rsidRDefault="0073250C" w:rsidP="00D56EA7">
      <w:pPr>
        <w:pStyle w:val="ParagraphStyle"/>
        <w:numPr>
          <w:ilvl w:val="0"/>
          <w:numId w:val="12"/>
        </w:numPr>
      </w:pPr>
      <w:r>
        <w:t>10:41 pm</w:t>
      </w:r>
    </w:p>
    <w:p w14:paraId="5D191BD1" w14:textId="175FBB7E" w:rsidR="0073250C" w:rsidRDefault="0073250C" w:rsidP="00D56EA7">
      <w:pPr>
        <w:pStyle w:val="ParagraphStyle"/>
        <w:numPr>
          <w:ilvl w:val="0"/>
          <w:numId w:val="12"/>
        </w:numPr>
      </w:pPr>
      <w:r>
        <w:t>2:41 pm</w:t>
      </w:r>
    </w:p>
    <w:p w14:paraId="4EA88FA3" w14:textId="339B4944" w:rsidR="0073250C" w:rsidRDefault="0073250C" w:rsidP="0073250C">
      <w:pPr>
        <w:pStyle w:val="ParagraphStyle"/>
      </w:pPr>
    </w:p>
    <w:p w14:paraId="67568281" w14:textId="2BEC878F" w:rsidR="0073250C" w:rsidRDefault="0073250C" w:rsidP="0073250C">
      <w:pPr>
        <w:pStyle w:val="ParagraphStyle"/>
      </w:pPr>
      <w:r>
        <w:t xml:space="preserve">The correct answer is </w:t>
      </w:r>
      <w:r w:rsidR="00794540">
        <w:t>C, 10:41 pm.</w:t>
      </w:r>
    </w:p>
    <w:p w14:paraId="2C1954E3" w14:textId="0F5279B4" w:rsidR="00794540" w:rsidRDefault="00794540" w:rsidP="00794540">
      <w:pPr>
        <w:pStyle w:val="SlideTitles"/>
      </w:pPr>
      <w:r>
        <w:t xml:space="preserve">9 </w:t>
      </w:r>
      <w:r w:rsidR="008E3F6C">
        <w:t>of 23</w:t>
      </w:r>
      <w:r>
        <w:t xml:space="preserve"> – Question 3</w:t>
      </w:r>
    </w:p>
    <w:p w14:paraId="32FE9A5D" w14:textId="021123AB" w:rsidR="00794540" w:rsidRDefault="009E6EB5" w:rsidP="00794540">
      <w:pPr>
        <w:pStyle w:val="ParagraphStyle"/>
      </w:pPr>
      <w:r w:rsidRPr="009E6EB5">
        <w:t xml:space="preserve">What is 08:15 using the </w:t>
      </w:r>
      <w:proofErr w:type="gramStart"/>
      <w:r w:rsidRPr="009E6EB5">
        <w:t>12 hour</w:t>
      </w:r>
      <w:proofErr w:type="gramEnd"/>
      <w:r w:rsidRPr="009E6EB5">
        <w:t xml:space="preserve"> clock?</w:t>
      </w:r>
    </w:p>
    <w:p w14:paraId="669211CA" w14:textId="33676406" w:rsidR="009E6EB5" w:rsidRDefault="00502A8D" w:rsidP="009E6EB5">
      <w:pPr>
        <w:pStyle w:val="ParagraphStyle"/>
        <w:numPr>
          <w:ilvl w:val="0"/>
          <w:numId w:val="13"/>
        </w:numPr>
      </w:pPr>
      <w:r>
        <w:t>8:15 am</w:t>
      </w:r>
    </w:p>
    <w:p w14:paraId="20750C14" w14:textId="1AD66D00" w:rsidR="00502A8D" w:rsidRDefault="00502A8D" w:rsidP="009E6EB5">
      <w:pPr>
        <w:pStyle w:val="ParagraphStyle"/>
        <w:numPr>
          <w:ilvl w:val="0"/>
          <w:numId w:val="13"/>
        </w:numPr>
      </w:pPr>
      <w:r>
        <w:t>8:25 am</w:t>
      </w:r>
    </w:p>
    <w:p w14:paraId="2F2068BA" w14:textId="5427AAF3" w:rsidR="00502A8D" w:rsidRDefault="00FF2A6E" w:rsidP="009E6EB5">
      <w:pPr>
        <w:pStyle w:val="ParagraphStyle"/>
        <w:numPr>
          <w:ilvl w:val="0"/>
          <w:numId w:val="13"/>
        </w:numPr>
      </w:pPr>
      <w:r>
        <w:t>18:15 pm</w:t>
      </w:r>
    </w:p>
    <w:p w14:paraId="10D60F1C" w14:textId="102DE7F1" w:rsidR="00FF2A6E" w:rsidRDefault="00FF2A6E" w:rsidP="009E6EB5">
      <w:pPr>
        <w:pStyle w:val="ParagraphStyle"/>
        <w:numPr>
          <w:ilvl w:val="0"/>
          <w:numId w:val="13"/>
        </w:numPr>
      </w:pPr>
      <w:r>
        <w:t>8:15 pm</w:t>
      </w:r>
    </w:p>
    <w:p w14:paraId="4C27C8EA" w14:textId="2D5393F9" w:rsidR="00FF2A6E" w:rsidRDefault="00FF2A6E" w:rsidP="00FF2A6E">
      <w:pPr>
        <w:pStyle w:val="ParagraphStyle"/>
      </w:pPr>
    </w:p>
    <w:p w14:paraId="7A607E90" w14:textId="7BD0D733" w:rsidR="00FF2A6E" w:rsidRDefault="00FF2A6E" w:rsidP="00FF2A6E">
      <w:pPr>
        <w:pStyle w:val="ParagraphStyle"/>
      </w:pPr>
      <w:r>
        <w:t>The correct answer is</w:t>
      </w:r>
      <w:r w:rsidR="004E1348">
        <w:t xml:space="preserve"> A,</w:t>
      </w:r>
      <w:r>
        <w:t xml:space="preserve"> </w:t>
      </w:r>
      <w:r w:rsidR="004E1348">
        <w:t>8:15 am.</w:t>
      </w:r>
    </w:p>
    <w:p w14:paraId="15DCBCF6" w14:textId="0F18A91B" w:rsidR="004E1348" w:rsidRDefault="004E1348" w:rsidP="004E1348">
      <w:pPr>
        <w:pStyle w:val="SlideTitles"/>
      </w:pPr>
      <w:r>
        <w:t xml:space="preserve">10 </w:t>
      </w:r>
      <w:r w:rsidR="008E3F6C">
        <w:t>of 23</w:t>
      </w:r>
      <w:r>
        <w:t xml:space="preserve"> – Question 4</w:t>
      </w:r>
    </w:p>
    <w:p w14:paraId="18E265FA" w14:textId="3EAC33DA" w:rsidR="004E1348" w:rsidRDefault="00C348A7" w:rsidP="004E1348">
      <w:pPr>
        <w:pStyle w:val="ParagraphStyle"/>
      </w:pPr>
      <w:r w:rsidRPr="00C348A7">
        <w:t xml:space="preserve">What is 3:25 PM using the </w:t>
      </w:r>
      <w:proofErr w:type="gramStart"/>
      <w:r w:rsidRPr="00C348A7">
        <w:t>24 hour</w:t>
      </w:r>
      <w:proofErr w:type="gramEnd"/>
      <w:r w:rsidRPr="00C348A7">
        <w:t xml:space="preserve"> clock?</w:t>
      </w:r>
    </w:p>
    <w:p w14:paraId="6F4E1087" w14:textId="5CD0E782" w:rsidR="00C348A7" w:rsidRDefault="00263EAA" w:rsidP="00C348A7">
      <w:pPr>
        <w:pStyle w:val="ParagraphStyle"/>
        <w:numPr>
          <w:ilvl w:val="0"/>
          <w:numId w:val="14"/>
        </w:numPr>
      </w:pPr>
      <w:r>
        <w:t>11:25</w:t>
      </w:r>
    </w:p>
    <w:p w14:paraId="554E5AD0" w14:textId="7B907AEF" w:rsidR="00263EAA" w:rsidRDefault="00263EAA" w:rsidP="00C348A7">
      <w:pPr>
        <w:pStyle w:val="ParagraphStyle"/>
        <w:numPr>
          <w:ilvl w:val="0"/>
          <w:numId w:val="14"/>
        </w:numPr>
      </w:pPr>
      <w:r>
        <w:t>15:25</w:t>
      </w:r>
    </w:p>
    <w:p w14:paraId="70C9238C" w14:textId="5ADB1265" w:rsidR="00263EAA" w:rsidRDefault="00263EAA" w:rsidP="00C348A7">
      <w:pPr>
        <w:pStyle w:val="ParagraphStyle"/>
        <w:numPr>
          <w:ilvl w:val="0"/>
          <w:numId w:val="14"/>
        </w:numPr>
      </w:pPr>
      <w:r>
        <w:t>03:25</w:t>
      </w:r>
    </w:p>
    <w:p w14:paraId="215D8B07" w14:textId="08C8B4CC" w:rsidR="00263EAA" w:rsidRDefault="00263EAA" w:rsidP="00C348A7">
      <w:pPr>
        <w:pStyle w:val="ParagraphStyle"/>
        <w:numPr>
          <w:ilvl w:val="0"/>
          <w:numId w:val="14"/>
        </w:numPr>
      </w:pPr>
      <w:r>
        <w:t>13:25</w:t>
      </w:r>
    </w:p>
    <w:p w14:paraId="16CCB5F3" w14:textId="5FBBA163" w:rsidR="00263EAA" w:rsidRDefault="00263EAA" w:rsidP="00263EAA">
      <w:pPr>
        <w:pStyle w:val="ParagraphStyle"/>
      </w:pPr>
    </w:p>
    <w:p w14:paraId="3C2B447B" w14:textId="63BF1E4B" w:rsidR="00D17DE0" w:rsidRDefault="00D17DE0" w:rsidP="00263EAA">
      <w:pPr>
        <w:pStyle w:val="ParagraphStyle"/>
      </w:pPr>
      <w:r>
        <w:t>The correct answer is B, 15:25.</w:t>
      </w:r>
    </w:p>
    <w:p w14:paraId="35FA05DA" w14:textId="158B94F5" w:rsidR="00D17DE0" w:rsidRDefault="00E64E42" w:rsidP="00E64E42">
      <w:pPr>
        <w:pStyle w:val="SlideTitles"/>
      </w:pPr>
      <w:r>
        <w:t xml:space="preserve">11 </w:t>
      </w:r>
      <w:r w:rsidR="008E3F6C">
        <w:t>of 23</w:t>
      </w:r>
      <w:r>
        <w:t xml:space="preserve"> – Question 5</w:t>
      </w:r>
    </w:p>
    <w:p w14:paraId="05F85552" w14:textId="77777777" w:rsidR="006B473D" w:rsidRDefault="006B473D" w:rsidP="006B473D">
      <w:pPr>
        <w:pStyle w:val="ParagraphStyle"/>
      </w:pPr>
      <w:r>
        <w:t xml:space="preserve">What is 8.28 pm using the </w:t>
      </w:r>
      <w:proofErr w:type="gramStart"/>
      <w:r>
        <w:t>24 hour</w:t>
      </w:r>
      <w:proofErr w:type="gramEnd"/>
      <w:r>
        <w:t xml:space="preserve"> clock?</w:t>
      </w:r>
    </w:p>
    <w:p w14:paraId="673308FC" w14:textId="1EA9A871" w:rsidR="00794540" w:rsidRDefault="00794540" w:rsidP="0073250C">
      <w:pPr>
        <w:pStyle w:val="ParagraphStyle"/>
      </w:pPr>
    </w:p>
    <w:p w14:paraId="6DAFC37A" w14:textId="5BEBDD12" w:rsidR="006B473D" w:rsidRDefault="006B473D" w:rsidP="0073250C">
      <w:pPr>
        <w:pStyle w:val="ParagraphStyle"/>
      </w:pPr>
      <w:r>
        <w:t>Work out your answer and then compare it with the correct answer below.</w:t>
      </w:r>
    </w:p>
    <w:p w14:paraId="028CF527" w14:textId="74A58513" w:rsidR="006B473D" w:rsidRDefault="006B473D" w:rsidP="0073250C">
      <w:pPr>
        <w:pStyle w:val="ParagraphStyle"/>
      </w:pPr>
    </w:p>
    <w:p w14:paraId="0CEF14AE" w14:textId="0CC6615C" w:rsidR="006B473D" w:rsidRDefault="009877C9" w:rsidP="009877C9">
      <w:pPr>
        <w:pStyle w:val="ParagraphStyle"/>
      </w:pPr>
      <w:r>
        <w:t xml:space="preserve">The correct answer is </w:t>
      </w:r>
      <w:r w:rsidRPr="009877C9">
        <w:rPr>
          <w:b/>
          <w:bCs/>
        </w:rPr>
        <w:t>20:28</w:t>
      </w:r>
      <w:r>
        <w:t>. It is 20 hours and 28 minutes after midnight.</w:t>
      </w:r>
    </w:p>
    <w:p w14:paraId="3191ADFC" w14:textId="36DA7D23" w:rsidR="009877C9" w:rsidRDefault="009877C9" w:rsidP="009877C9">
      <w:pPr>
        <w:pStyle w:val="SlideTitles"/>
      </w:pPr>
      <w:r>
        <w:lastRenderedPageBreak/>
        <w:t xml:space="preserve">12 </w:t>
      </w:r>
      <w:r w:rsidR="008E3F6C">
        <w:t>of 23</w:t>
      </w:r>
      <w:r>
        <w:t xml:space="preserve"> </w:t>
      </w:r>
      <w:r w:rsidR="00722E24">
        <w:t>–</w:t>
      </w:r>
      <w:r>
        <w:t xml:space="preserve"> </w:t>
      </w:r>
      <w:r w:rsidR="00722E24" w:rsidRPr="00722E24">
        <w:t>Ordering time</w:t>
      </w:r>
    </w:p>
    <w:p w14:paraId="1DE03BC2" w14:textId="31A7B77B" w:rsidR="00722E24" w:rsidRDefault="00561446" w:rsidP="00722E24">
      <w:pPr>
        <w:pStyle w:val="ParagraphStyle"/>
      </w:pPr>
      <w:r w:rsidRPr="00561446">
        <w:t>When ordering time, first look at the hour, then look at the minutes past the hour.</w:t>
      </w:r>
    </w:p>
    <w:p w14:paraId="0A36B284" w14:textId="6F6B3AB5" w:rsidR="00561446" w:rsidRDefault="00561446" w:rsidP="00722E24">
      <w:pPr>
        <w:pStyle w:val="ParagraphStyle"/>
      </w:pPr>
    </w:p>
    <w:p w14:paraId="16060B41" w14:textId="77777777" w:rsidR="00561446" w:rsidRPr="00561446" w:rsidRDefault="00561446" w:rsidP="00561446">
      <w:pPr>
        <w:pStyle w:val="ParagraphStyle"/>
        <w:rPr>
          <w:b/>
          <w:bCs/>
        </w:rPr>
      </w:pPr>
      <w:r w:rsidRPr="00561446">
        <w:rPr>
          <w:b/>
          <w:bCs/>
        </w:rPr>
        <w:t>Example 1</w:t>
      </w:r>
    </w:p>
    <w:p w14:paraId="00EA69CD" w14:textId="77777777" w:rsidR="00561446" w:rsidRDefault="00561446" w:rsidP="00561446">
      <w:pPr>
        <w:pStyle w:val="ParagraphStyle"/>
      </w:pPr>
      <w:r>
        <w:t>Which is later, 4:30 or 5:45?</w:t>
      </w:r>
    </w:p>
    <w:p w14:paraId="7FB819E7" w14:textId="07B5CB1F" w:rsidR="00561446" w:rsidRDefault="00561446" w:rsidP="00561446">
      <w:pPr>
        <w:pStyle w:val="ParagraphStyle"/>
      </w:pPr>
      <w:proofErr w:type="gramStart"/>
      <w:r>
        <w:t>First</w:t>
      </w:r>
      <w:proofErr w:type="gramEnd"/>
      <w:r>
        <w:t xml:space="preserve"> we look at the hours – 5 is greater than 4, so we know that 5:45 is later than 4:30.</w:t>
      </w:r>
    </w:p>
    <w:p w14:paraId="643E1E7B" w14:textId="3E2433B1" w:rsidR="00561446" w:rsidRDefault="00561446" w:rsidP="00561446">
      <w:pPr>
        <w:pStyle w:val="ParagraphStyle"/>
      </w:pPr>
    </w:p>
    <w:p w14:paraId="58787562" w14:textId="77777777" w:rsidR="00C9070B" w:rsidRPr="00C9070B" w:rsidRDefault="00C9070B" w:rsidP="00C9070B">
      <w:pPr>
        <w:pStyle w:val="ParagraphStyle"/>
        <w:rPr>
          <w:b/>
          <w:bCs/>
        </w:rPr>
      </w:pPr>
      <w:r w:rsidRPr="00C9070B">
        <w:rPr>
          <w:b/>
          <w:bCs/>
        </w:rPr>
        <w:t>Example 2</w:t>
      </w:r>
    </w:p>
    <w:p w14:paraId="203C1828" w14:textId="77777777" w:rsidR="00C9070B" w:rsidRDefault="00C9070B" w:rsidP="00C9070B">
      <w:pPr>
        <w:pStyle w:val="ParagraphStyle"/>
      </w:pPr>
      <w:r>
        <w:t>Which is later, 2:20 or 2:50?</w:t>
      </w:r>
    </w:p>
    <w:p w14:paraId="0DDFF36E" w14:textId="7FCD6478" w:rsidR="00561446" w:rsidRDefault="00C9070B" w:rsidP="00C9070B">
      <w:pPr>
        <w:pStyle w:val="ParagraphStyle"/>
      </w:pPr>
      <w:proofErr w:type="gramStart"/>
      <w:r>
        <w:t>First</w:t>
      </w:r>
      <w:proofErr w:type="gramEnd"/>
      <w:r>
        <w:t xml:space="preserve"> we look at the hours – they both show 2, so then we look at the minutes. 50 is larger than 20, so we know that 2.50 is later than 2.20.</w:t>
      </w:r>
    </w:p>
    <w:p w14:paraId="05945C63" w14:textId="4356538B" w:rsidR="00C9070B" w:rsidRDefault="00C9070B" w:rsidP="00C9070B">
      <w:pPr>
        <w:pStyle w:val="SlideTitles"/>
      </w:pPr>
      <w:r>
        <w:t xml:space="preserve">13 </w:t>
      </w:r>
      <w:r w:rsidR="008E3F6C">
        <w:t>of 23</w:t>
      </w:r>
      <w:r>
        <w:t xml:space="preserve"> </w:t>
      </w:r>
      <w:r w:rsidR="00DD36B3">
        <w:t>–</w:t>
      </w:r>
      <w:r>
        <w:t xml:space="preserve"> </w:t>
      </w:r>
      <w:r w:rsidR="00DD36B3">
        <w:t>Question 6</w:t>
      </w:r>
    </w:p>
    <w:p w14:paraId="1A0C52E6" w14:textId="39CD517C" w:rsidR="00DD36B3" w:rsidRDefault="00DD36B3" w:rsidP="00DD36B3">
      <w:pPr>
        <w:pStyle w:val="ParagraphStyle"/>
      </w:pPr>
      <w:r w:rsidRPr="00DD36B3">
        <w:t xml:space="preserve">Jenny has </w:t>
      </w:r>
      <w:proofErr w:type="gramStart"/>
      <w:r w:rsidRPr="00DD36B3">
        <w:t>a number of</w:t>
      </w:r>
      <w:proofErr w:type="gramEnd"/>
      <w:r w:rsidRPr="00DD36B3">
        <w:t xml:space="preserve"> appointments </w:t>
      </w:r>
      <w:r w:rsidR="00A103DB" w:rsidRPr="00DD36B3">
        <w:t>today</w:t>
      </w:r>
      <w:r w:rsidR="00A103DB">
        <w:t>;</w:t>
      </w:r>
      <w:r w:rsidR="00510B10">
        <w:t xml:space="preserve"> </w:t>
      </w:r>
      <w:r w:rsidR="00A103DB">
        <w:t>they</w:t>
      </w:r>
      <w:r w:rsidR="00510B10">
        <w:t xml:space="preserve"> are listed below but in the wrong order. </w:t>
      </w:r>
      <w:r w:rsidR="006D4D10">
        <w:t>Can you put them into the correct order?</w:t>
      </w:r>
    </w:p>
    <w:p w14:paraId="0EEAA1A8" w14:textId="13666876" w:rsidR="00743541" w:rsidRDefault="00743541" w:rsidP="00743541">
      <w:pPr>
        <w:pStyle w:val="ParagraphStyle"/>
        <w:numPr>
          <w:ilvl w:val="0"/>
          <w:numId w:val="16"/>
        </w:numPr>
      </w:pPr>
      <w:r w:rsidRPr="00743541">
        <w:t>11.30 Meeting with Clarks solicitors</w:t>
      </w:r>
    </w:p>
    <w:p w14:paraId="48D5720A" w14:textId="36BD1565" w:rsidR="00743541" w:rsidRDefault="00743541" w:rsidP="00743541">
      <w:pPr>
        <w:pStyle w:val="ParagraphStyle"/>
        <w:numPr>
          <w:ilvl w:val="0"/>
          <w:numId w:val="16"/>
        </w:numPr>
      </w:pPr>
      <w:r>
        <w:t>10 am Dentist</w:t>
      </w:r>
    </w:p>
    <w:p w14:paraId="70FFC641" w14:textId="3F2AB632" w:rsidR="00743541" w:rsidRDefault="00743541" w:rsidP="00743541">
      <w:pPr>
        <w:pStyle w:val="ParagraphStyle"/>
        <w:numPr>
          <w:ilvl w:val="0"/>
          <w:numId w:val="16"/>
        </w:numPr>
      </w:pPr>
      <w:r w:rsidRPr="00743541">
        <w:t>4 pm Pick the children up</w:t>
      </w:r>
    </w:p>
    <w:p w14:paraId="649C6CEF" w14:textId="35D87803" w:rsidR="00743541" w:rsidRDefault="00743541" w:rsidP="00743541">
      <w:pPr>
        <w:pStyle w:val="ParagraphStyle"/>
        <w:numPr>
          <w:ilvl w:val="0"/>
          <w:numId w:val="16"/>
        </w:numPr>
      </w:pPr>
      <w:r w:rsidRPr="00743541">
        <w:t>19.00 Awards dinner</w:t>
      </w:r>
    </w:p>
    <w:p w14:paraId="3F84B516" w14:textId="30D1859E" w:rsidR="00743541" w:rsidRDefault="00743541" w:rsidP="00743541">
      <w:pPr>
        <w:pStyle w:val="ParagraphStyle"/>
        <w:numPr>
          <w:ilvl w:val="0"/>
          <w:numId w:val="16"/>
        </w:numPr>
      </w:pPr>
      <w:r>
        <w:t>11.15 Pick-up car parking pass from reception</w:t>
      </w:r>
    </w:p>
    <w:p w14:paraId="735D99FC" w14:textId="68E9518E" w:rsidR="00743541" w:rsidRDefault="00743541" w:rsidP="00743541">
      <w:pPr>
        <w:pStyle w:val="ParagraphStyle"/>
      </w:pPr>
    </w:p>
    <w:p w14:paraId="59EA9BE9" w14:textId="61BCFB13" w:rsidR="00743541" w:rsidRDefault="00743541" w:rsidP="00743541">
      <w:pPr>
        <w:pStyle w:val="ParagraphStyle"/>
      </w:pPr>
      <w:r>
        <w:t xml:space="preserve">The correct order should be </w:t>
      </w:r>
      <w:r w:rsidR="00611502">
        <w:t xml:space="preserve">2, 5, </w:t>
      </w:r>
      <w:r w:rsidR="00AF3856">
        <w:t xml:space="preserve">1, 3 and then </w:t>
      </w:r>
      <w:r w:rsidR="0043237C">
        <w:t>4, as shown below:</w:t>
      </w:r>
    </w:p>
    <w:p w14:paraId="461F0DB1" w14:textId="37391700" w:rsidR="00556769" w:rsidRDefault="00556769" w:rsidP="0043237C">
      <w:pPr>
        <w:pStyle w:val="ParagraphStyle"/>
        <w:numPr>
          <w:ilvl w:val="0"/>
          <w:numId w:val="17"/>
        </w:numPr>
      </w:pPr>
      <w:r w:rsidRPr="00556769">
        <w:t>10 am Dentist</w:t>
      </w:r>
    </w:p>
    <w:p w14:paraId="24342F12" w14:textId="77023DF6" w:rsidR="00556769" w:rsidRDefault="00556769" w:rsidP="0043237C">
      <w:pPr>
        <w:pStyle w:val="ParagraphStyle"/>
        <w:numPr>
          <w:ilvl w:val="0"/>
          <w:numId w:val="17"/>
        </w:numPr>
      </w:pPr>
      <w:r w:rsidRPr="00556769">
        <w:t>11.15 Pick</w:t>
      </w:r>
      <w:r>
        <w:t>-</w:t>
      </w:r>
      <w:r w:rsidRPr="00556769">
        <w:t>up car parking pass from reception</w:t>
      </w:r>
    </w:p>
    <w:p w14:paraId="2C0FECF2" w14:textId="59F95B6A" w:rsidR="00556769" w:rsidRDefault="003420E0" w:rsidP="0043237C">
      <w:pPr>
        <w:pStyle w:val="ParagraphStyle"/>
        <w:numPr>
          <w:ilvl w:val="0"/>
          <w:numId w:val="17"/>
        </w:numPr>
      </w:pPr>
      <w:r w:rsidRPr="003420E0">
        <w:t>11.30 Meeting with Clarks solicitors</w:t>
      </w:r>
    </w:p>
    <w:p w14:paraId="4E34CF3E" w14:textId="7CDB532E" w:rsidR="003420E0" w:rsidRDefault="003420E0" w:rsidP="0043237C">
      <w:pPr>
        <w:pStyle w:val="ParagraphStyle"/>
        <w:numPr>
          <w:ilvl w:val="0"/>
          <w:numId w:val="17"/>
        </w:numPr>
      </w:pPr>
      <w:r w:rsidRPr="003420E0">
        <w:t>4 pm Pick the children up</w:t>
      </w:r>
    </w:p>
    <w:p w14:paraId="05130B3E" w14:textId="71FA8C80" w:rsidR="003420E0" w:rsidRDefault="00743541" w:rsidP="0043237C">
      <w:pPr>
        <w:pStyle w:val="ParagraphStyle"/>
        <w:numPr>
          <w:ilvl w:val="0"/>
          <w:numId w:val="17"/>
        </w:numPr>
      </w:pPr>
      <w:r w:rsidRPr="00743541">
        <w:t>19.00 Awards dinner</w:t>
      </w:r>
    </w:p>
    <w:p w14:paraId="42781C9A" w14:textId="7BB12780" w:rsidR="003C03BC" w:rsidRDefault="00BF099F" w:rsidP="00BF099F">
      <w:pPr>
        <w:pStyle w:val="SlideTitles"/>
      </w:pPr>
      <w:r>
        <w:t xml:space="preserve">14 </w:t>
      </w:r>
      <w:r w:rsidR="008E3F6C">
        <w:t>of 23</w:t>
      </w:r>
      <w:r>
        <w:t xml:space="preserve"> </w:t>
      </w:r>
      <w:r w:rsidR="0025285A">
        <w:t>–</w:t>
      </w:r>
      <w:r>
        <w:t xml:space="preserve"> </w:t>
      </w:r>
      <w:r w:rsidR="0025285A" w:rsidRPr="0025285A">
        <w:t>Converting between hours and minutes</w:t>
      </w:r>
    </w:p>
    <w:p w14:paraId="3F73E0A1" w14:textId="2B751D04" w:rsidR="0025285A" w:rsidRDefault="0025285A" w:rsidP="0025285A">
      <w:pPr>
        <w:pStyle w:val="ParagraphStyle"/>
      </w:pPr>
      <w:r w:rsidRPr="0025285A">
        <w:t>You need to be able to convert between different units of time, such as hours and minutes.</w:t>
      </w:r>
    </w:p>
    <w:p w14:paraId="46E6DE66" w14:textId="21EEC586" w:rsidR="0025285A" w:rsidRDefault="0025285A" w:rsidP="0025285A">
      <w:pPr>
        <w:pStyle w:val="ParagraphStyle"/>
      </w:pPr>
    </w:p>
    <w:p w14:paraId="601C70AE" w14:textId="666F7D1C" w:rsidR="0025285A" w:rsidRDefault="00A13068" w:rsidP="0025285A">
      <w:pPr>
        <w:pStyle w:val="ParagraphStyle"/>
      </w:pPr>
      <w:r w:rsidRPr="00A13068">
        <w:t>There are 60 minutes in 1 hour, so to change hours into minutes multiply by 60.</w:t>
      </w:r>
    </w:p>
    <w:p w14:paraId="5E1F8EDC" w14:textId="7BB87924" w:rsidR="00A13068" w:rsidRDefault="00A13068" w:rsidP="0025285A">
      <w:pPr>
        <w:pStyle w:val="ParagraphStyle"/>
      </w:pPr>
    </w:p>
    <w:p w14:paraId="5C696696" w14:textId="77777777" w:rsidR="00A13068" w:rsidRPr="00A13068" w:rsidRDefault="00A13068" w:rsidP="00A13068">
      <w:pPr>
        <w:pStyle w:val="ParagraphStyle"/>
        <w:rPr>
          <w:b/>
          <w:bCs/>
        </w:rPr>
      </w:pPr>
      <w:r w:rsidRPr="00A13068">
        <w:rPr>
          <w:b/>
          <w:bCs/>
        </w:rPr>
        <w:t>Example 1</w:t>
      </w:r>
    </w:p>
    <w:p w14:paraId="334FF0AF" w14:textId="77777777" w:rsidR="00A13068" w:rsidRDefault="00A13068" w:rsidP="00A13068">
      <w:pPr>
        <w:pStyle w:val="ParagraphStyle"/>
      </w:pPr>
      <w:r>
        <w:t>How many minutes are there in 4 hours?</w:t>
      </w:r>
    </w:p>
    <w:p w14:paraId="20ACE6DC" w14:textId="23579B51" w:rsidR="00A13068" w:rsidRDefault="00A13068" w:rsidP="00A13068">
      <w:pPr>
        <w:pStyle w:val="ParagraphStyle"/>
      </w:pPr>
      <w:r>
        <w:t xml:space="preserve">You need to change hours into minutes, so multiply by 60. 4 </w:t>
      </w:r>
      <w:r w:rsidR="00964DD9">
        <w:t>times by</w:t>
      </w:r>
      <w:r>
        <w:t xml:space="preserve"> 60 </w:t>
      </w:r>
      <w:r w:rsidR="00964DD9">
        <w:t>is</w:t>
      </w:r>
      <w:r>
        <w:t xml:space="preserve"> 240.</w:t>
      </w:r>
    </w:p>
    <w:p w14:paraId="6F0C5781" w14:textId="03EAAB97" w:rsidR="00A13068" w:rsidRDefault="00A13068" w:rsidP="00A13068">
      <w:pPr>
        <w:pStyle w:val="ParagraphStyle"/>
      </w:pPr>
      <w:r>
        <w:t>Answer: There are 240 minutes in 4 hours.</w:t>
      </w:r>
    </w:p>
    <w:p w14:paraId="5CC57833" w14:textId="1EA12D26" w:rsidR="00A13068" w:rsidRDefault="00A13068" w:rsidP="00A13068">
      <w:pPr>
        <w:pStyle w:val="ParagraphStyle"/>
      </w:pPr>
    </w:p>
    <w:p w14:paraId="4AB93E5E" w14:textId="5D07FD35" w:rsidR="00932CE1" w:rsidRPr="00932CE1" w:rsidRDefault="00932CE1" w:rsidP="00932CE1">
      <w:pPr>
        <w:pStyle w:val="ParagraphStyle"/>
        <w:rPr>
          <w:b/>
          <w:bCs/>
        </w:rPr>
      </w:pPr>
      <w:r w:rsidRPr="00932CE1">
        <w:rPr>
          <w:b/>
          <w:bCs/>
        </w:rPr>
        <w:t>Example 2</w:t>
      </w:r>
    </w:p>
    <w:p w14:paraId="3F9A661A" w14:textId="77777777" w:rsidR="00932CE1" w:rsidRDefault="00932CE1" w:rsidP="00932CE1">
      <w:pPr>
        <w:pStyle w:val="ParagraphStyle"/>
      </w:pPr>
      <w:r>
        <w:t>What is 150 minutes expressed as hours and minutes?</w:t>
      </w:r>
    </w:p>
    <w:p w14:paraId="75AA48B2" w14:textId="3DE2F18E" w:rsidR="00932CE1" w:rsidRDefault="00932CE1" w:rsidP="00932CE1">
      <w:pPr>
        <w:pStyle w:val="ParagraphStyle"/>
      </w:pPr>
      <w:r>
        <w:t>You need to change minutes into hours, so divide by 60. 150 ÷ 60 = 2 (with 30 left over)</w:t>
      </w:r>
      <w:r w:rsidR="00733CCD">
        <w:t>.</w:t>
      </w:r>
    </w:p>
    <w:p w14:paraId="284DBE82" w14:textId="793AA0A1" w:rsidR="00A13068" w:rsidRDefault="00932CE1" w:rsidP="00932CE1">
      <w:pPr>
        <w:pStyle w:val="ParagraphStyle"/>
      </w:pPr>
      <w:r>
        <w:t>Answer: 2 hours and 30 minutes</w:t>
      </w:r>
      <w:r w:rsidR="00733CCD">
        <w:t>.</w:t>
      </w:r>
    </w:p>
    <w:p w14:paraId="5931384C" w14:textId="3B3EFAC7" w:rsidR="00733CCD" w:rsidRDefault="00733CCD" w:rsidP="00733CCD">
      <w:pPr>
        <w:pStyle w:val="SlideTitles"/>
      </w:pPr>
      <w:r>
        <w:t xml:space="preserve">15 </w:t>
      </w:r>
      <w:r w:rsidR="008E3F6C">
        <w:t>of 23</w:t>
      </w:r>
      <w:r>
        <w:t xml:space="preserve"> </w:t>
      </w:r>
      <w:r w:rsidR="000E50AC">
        <w:t>–</w:t>
      </w:r>
      <w:r>
        <w:t xml:space="preserve"> </w:t>
      </w:r>
      <w:r w:rsidR="000E50AC">
        <w:t>Question 7</w:t>
      </w:r>
    </w:p>
    <w:p w14:paraId="68860AD5" w14:textId="5B6D2A50" w:rsidR="000E50AC" w:rsidRDefault="000E50AC" w:rsidP="000E50AC">
      <w:pPr>
        <w:pStyle w:val="ParagraphStyle"/>
      </w:pPr>
      <w:r w:rsidRPr="000E50AC">
        <w:t>How many minutes are there in 2 hours?</w:t>
      </w:r>
    </w:p>
    <w:p w14:paraId="05FD20D9" w14:textId="2AA56FE0" w:rsidR="000E50AC" w:rsidRDefault="008F1739" w:rsidP="000E50AC">
      <w:pPr>
        <w:pStyle w:val="ParagraphStyle"/>
        <w:numPr>
          <w:ilvl w:val="0"/>
          <w:numId w:val="18"/>
        </w:numPr>
      </w:pPr>
      <w:r>
        <w:t>60</w:t>
      </w:r>
    </w:p>
    <w:p w14:paraId="27C19DB2" w14:textId="56BB9C74" w:rsidR="008F1739" w:rsidRDefault="008F1739" w:rsidP="000E50AC">
      <w:pPr>
        <w:pStyle w:val="ParagraphStyle"/>
        <w:numPr>
          <w:ilvl w:val="0"/>
          <w:numId w:val="18"/>
        </w:numPr>
      </w:pPr>
      <w:r>
        <w:t>120</w:t>
      </w:r>
    </w:p>
    <w:p w14:paraId="766E0486" w14:textId="58EE80F7" w:rsidR="008F1739" w:rsidRDefault="008F1739" w:rsidP="000E50AC">
      <w:pPr>
        <w:pStyle w:val="ParagraphStyle"/>
        <w:numPr>
          <w:ilvl w:val="0"/>
          <w:numId w:val="18"/>
        </w:numPr>
      </w:pPr>
      <w:r>
        <w:t>180</w:t>
      </w:r>
    </w:p>
    <w:p w14:paraId="50D659D3" w14:textId="3ED26072" w:rsidR="008F1739" w:rsidRDefault="008F1739" w:rsidP="000E50AC">
      <w:pPr>
        <w:pStyle w:val="ParagraphStyle"/>
        <w:numPr>
          <w:ilvl w:val="0"/>
          <w:numId w:val="18"/>
        </w:numPr>
      </w:pPr>
      <w:r>
        <w:t>240</w:t>
      </w:r>
    </w:p>
    <w:p w14:paraId="27CABBD9" w14:textId="279543C8" w:rsidR="008F1739" w:rsidRDefault="008F1739" w:rsidP="008F1739">
      <w:pPr>
        <w:pStyle w:val="ParagraphStyle"/>
      </w:pPr>
    </w:p>
    <w:p w14:paraId="2456223B" w14:textId="47E12E62" w:rsidR="008F1739" w:rsidRDefault="008F1739" w:rsidP="008F1739">
      <w:pPr>
        <w:pStyle w:val="ParagraphStyle"/>
      </w:pPr>
      <w:r>
        <w:lastRenderedPageBreak/>
        <w:t xml:space="preserve">The correct answer is </w:t>
      </w:r>
      <w:r w:rsidR="00456B64">
        <w:t>B, 120.</w:t>
      </w:r>
    </w:p>
    <w:p w14:paraId="24BD45D0" w14:textId="59D67C3C" w:rsidR="00456B64" w:rsidRDefault="00456B64" w:rsidP="00456B64">
      <w:pPr>
        <w:pStyle w:val="SlideTitles"/>
      </w:pPr>
      <w:r>
        <w:t xml:space="preserve">16 </w:t>
      </w:r>
      <w:r w:rsidR="008E3F6C">
        <w:t>of 23</w:t>
      </w:r>
      <w:r>
        <w:t xml:space="preserve"> </w:t>
      </w:r>
      <w:r w:rsidR="00F62B23">
        <w:t>–</w:t>
      </w:r>
      <w:r>
        <w:t xml:space="preserve"> </w:t>
      </w:r>
      <w:r w:rsidR="00F62B23">
        <w:t>Question 8</w:t>
      </w:r>
    </w:p>
    <w:p w14:paraId="4596A09A" w14:textId="7477ADE0" w:rsidR="00F62B23" w:rsidRDefault="00F62B23" w:rsidP="00F62B23">
      <w:pPr>
        <w:pStyle w:val="ParagraphStyle"/>
      </w:pPr>
      <w:r w:rsidRPr="00F62B23">
        <w:t>How many minutes are there in 2 hours and 45 minutes?</w:t>
      </w:r>
    </w:p>
    <w:p w14:paraId="2E565FA4" w14:textId="7CC22FF7" w:rsidR="00F62B23" w:rsidRDefault="001D3F9A" w:rsidP="00F62B23">
      <w:pPr>
        <w:pStyle w:val="ParagraphStyle"/>
        <w:numPr>
          <w:ilvl w:val="0"/>
          <w:numId w:val="19"/>
        </w:numPr>
      </w:pPr>
      <w:r>
        <w:t>165</w:t>
      </w:r>
    </w:p>
    <w:p w14:paraId="40B708B2" w14:textId="7554A8E9" w:rsidR="001D3F9A" w:rsidRDefault="001D3F9A" w:rsidP="00F62B23">
      <w:pPr>
        <w:pStyle w:val="ParagraphStyle"/>
        <w:numPr>
          <w:ilvl w:val="0"/>
          <w:numId w:val="19"/>
        </w:numPr>
      </w:pPr>
      <w:r>
        <w:t>105</w:t>
      </w:r>
    </w:p>
    <w:p w14:paraId="4BE0E369" w14:textId="622EE30C" w:rsidR="001D3F9A" w:rsidRDefault="001D3F9A" w:rsidP="00F62B23">
      <w:pPr>
        <w:pStyle w:val="ParagraphStyle"/>
        <w:numPr>
          <w:ilvl w:val="0"/>
          <w:numId w:val="19"/>
        </w:numPr>
      </w:pPr>
      <w:r>
        <w:t>145</w:t>
      </w:r>
    </w:p>
    <w:p w14:paraId="3BC9248B" w14:textId="6BB71C7E" w:rsidR="001D3F9A" w:rsidRDefault="001D3F9A" w:rsidP="00F62B23">
      <w:pPr>
        <w:pStyle w:val="ParagraphStyle"/>
        <w:numPr>
          <w:ilvl w:val="0"/>
          <w:numId w:val="19"/>
        </w:numPr>
      </w:pPr>
      <w:r>
        <w:t>125</w:t>
      </w:r>
    </w:p>
    <w:p w14:paraId="6ACD0E0C" w14:textId="57A0E15D" w:rsidR="001D3F9A" w:rsidRDefault="001D3F9A" w:rsidP="001D3F9A">
      <w:pPr>
        <w:pStyle w:val="ParagraphStyle"/>
      </w:pPr>
    </w:p>
    <w:p w14:paraId="51F28221" w14:textId="041BB005" w:rsidR="001D3F9A" w:rsidRDefault="001D3F9A" w:rsidP="001D3F9A">
      <w:pPr>
        <w:pStyle w:val="ParagraphStyle"/>
      </w:pPr>
      <w:r>
        <w:t xml:space="preserve">The correct answer is </w:t>
      </w:r>
      <w:r w:rsidR="005A3F40">
        <w:t>A, 165.</w:t>
      </w:r>
    </w:p>
    <w:p w14:paraId="353C5FFF" w14:textId="1A221129" w:rsidR="005A3F40" w:rsidRDefault="005A3F40" w:rsidP="005A3F40">
      <w:pPr>
        <w:pStyle w:val="SlideTitles"/>
      </w:pPr>
      <w:r>
        <w:t xml:space="preserve">17 </w:t>
      </w:r>
      <w:r w:rsidR="008E3F6C">
        <w:t>of 23</w:t>
      </w:r>
      <w:r>
        <w:t xml:space="preserve"> – Question 9</w:t>
      </w:r>
    </w:p>
    <w:p w14:paraId="7A69BBE2" w14:textId="01AA9DA4" w:rsidR="005A3F40" w:rsidRDefault="001D0492" w:rsidP="005A3F40">
      <w:pPr>
        <w:pStyle w:val="ParagraphStyle"/>
      </w:pPr>
      <w:r>
        <w:t>What is</w:t>
      </w:r>
      <w:r w:rsidRPr="001D0492">
        <w:t xml:space="preserve"> 210 minutes in hours and minutes</w:t>
      </w:r>
      <w:r>
        <w:t>?</w:t>
      </w:r>
    </w:p>
    <w:p w14:paraId="096E5587" w14:textId="440D4EEB" w:rsidR="001D0492" w:rsidRDefault="00E91AB5" w:rsidP="001D0492">
      <w:pPr>
        <w:pStyle w:val="ParagraphStyle"/>
        <w:numPr>
          <w:ilvl w:val="0"/>
          <w:numId w:val="20"/>
        </w:numPr>
      </w:pPr>
      <w:r>
        <w:t>2 hours and 10 minutes</w:t>
      </w:r>
    </w:p>
    <w:p w14:paraId="4D997838" w14:textId="7E6418FB" w:rsidR="00E91AB5" w:rsidRDefault="00E91AB5" w:rsidP="001D0492">
      <w:pPr>
        <w:pStyle w:val="ParagraphStyle"/>
        <w:numPr>
          <w:ilvl w:val="0"/>
          <w:numId w:val="20"/>
        </w:numPr>
      </w:pPr>
      <w:r>
        <w:t>2 hours and 30 minutes</w:t>
      </w:r>
    </w:p>
    <w:p w14:paraId="611F47E6" w14:textId="3306A8A5" w:rsidR="00E91AB5" w:rsidRDefault="00E91AB5" w:rsidP="001D0492">
      <w:pPr>
        <w:pStyle w:val="ParagraphStyle"/>
        <w:numPr>
          <w:ilvl w:val="0"/>
          <w:numId w:val="20"/>
        </w:numPr>
      </w:pPr>
      <w:r>
        <w:t>3 hours and 10 minutes</w:t>
      </w:r>
    </w:p>
    <w:p w14:paraId="218088FA" w14:textId="32B0873A" w:rsidR="00E91AB5" w:rsidRDefault="008B1C8C" w:rsidP="001D0492">
      <w:pPr>
        <w:pStyle w:val="ParagraphStyle"/>
        <w:numPr>
          <w:ilvl w:val="0"/>
          <w:numId w:val="20"/>
        </w:numPr>
      </w:pPr>
      <w:r>
        <w:t>3 hours and 30 minutes</w:t>
      </w:r>
    </w:p>
    <w:p w14:paraId="394088CC" w14:textId="7BCCD3F2" w:rsidR="008B1C8C" w:rsidRDefault="008B1C8C" w:rsidP="008B1C8C">
      <w:pPr>
        <w:pStyle w:val="ParagraphStyle"/>
      </w:pPr>
    </w:p>
    <w:p w14:paraId="7BEBE2F2" w14:textId="64F45C84" w:rsidR="008B1C8C" w:rsidRDefault="008B1C8C" w:rsidP="008B1C8C">
      <w:pPr>
        <w:pStyle w:val="ParagraphStyle"/>
      </w:pPr>
      <w:r>
        <w:t xml:space="preserve">The correct answer is </w:t>
      </w:r>
      <w:r w:rsidR="00661248">
        <w:t>D, 3 hours and 30 minutes.</w:t>
      </w:r>
    </w:p>
    <w:p w14:paraId="0D8E3249" w14:textId="1A12FF5F" w:rsidR="00661248" w:rsidRDefault="00D06B43" w:rsidP="00D06B43">
      <w:pPr>
        <w:pStyle w:val="SlideTitles"/>
      </w:pPr>
      <w:r>
        <w:t xml:space="preserve">18 </w:t>
      </w:r>
      <w:r w:rsidR="008E3F6C">
        <w:t>of 23</w:t>
      </w:r>
      <w:r>
        <w:t xml:space="preserve"> – </w:t>
      </w:r>
      <w:r w:rsidRPr="00D06B43">
        <w:t>Adding and subtracting time in hours or minutes</w:t>
      </w:r>
    </w:p>
    <w:p w14:paraId="565D727A" w14:textId="75235C84" w:rsidR="003E75B5" w:rsidRDefault="003E75B5" w:rsidP="00D06B43">
      <w:pPr>
        <w:pStyle w:val="ParagraphStyle"/>
      </w:pPr>
      <w:r w:rsidRPr="003E75B5">
        <w:t>To calculate addition and subtraction problems with just hours or just minutes, you add or subtract the numbers</w:t>
      </w:r>
      <w:r>
        <w:t>.</w:t>
      </w:r>
    </w:p>
    <w:p w14:paraId="68A12817" w14:textId="098BE92E" w:rsidR="003E75B5" w:rsidRDefault="003E75B5" w:rsidP="00D06B43">
      <w:pPr>
        <w:pStyle w:val="ParagraphStyle"/>
      </w:pPr>
    </w:p>
    <w:p w14:paraId="59399528" w14:textId="77777777" w:rsidR="003B30B9" w:rsidRPr="003B30B9" w:rsidRDefault="003B30B9" w:rsidP="003B30B9">
      <w:pPr>
        <w:pStyle w:val="ParagraphStyle"/>
        <w:rPr>
          <w:b/>
          <w:bCs/>
        </w:rPr>
      </w:pPr>
      <w:r w:rsidRPr="003B30B9">
        <w:rPr>
          <w:b/>
          <w:bCs/>
        </w:rPr>
        <w:t>Example 1</w:t>
      </w:r>
    </w:p>
    <w:p w14:paraId="7C67FE95" w14:textId="77777777" w:rsidR="003B30B9" w:rsidRDefault="003B30B9" w:rsidP="003B30B9">
      <w:pPr>
        <w:pStyle w:val="ParagraphStyle"/>
      </w:pPr>
      <w:r>
        <w:t xml:space="preserve">Add together twenty minutes and six minutes. </w:t>
      </w:r>
    </w:p>
    <w:p w14:paraId="577D2FA0" w14:textId="66018C79" w:rsidR="003E75B5" w:rsidRDefault="003B30B9" w:rsidP="003B30B9">
      <w:pPr>
        <w:pStyle w:val="ParagraphStyle"/>
      </w:pPr>
      <w:r>
        <w:t>Answer: 20 + 6 = 26 minutes.</w:t>
      </w:r>
    </w:p>
    <w:p w14:paraId="6476FE4F" w14:textId="4406FC4F" w:rsidR="003B30B9" w:rsidRDefault="003B30B9" w:rsidP="003B30B9">
      <w:pPr>
        <w:pStyle w:val="ParagraphStyle"/>
      </w:pPr>
    </w:p>
    <w:p w14:paraId="6E716AC3" w14:textId="77777777" w:rsidR="00BC4ECE" w:rsidRPr="00BC4ECE" w:rsidRDefault="00BC4ECE" w:rsidP="00BC4ECE">
      <w:pPr>
        <w:pStyle w:val="ParagraphStyle"/>
        <w:rPr>
          <w:b/>
          <w:bCs/>
        </w:rPr>
      </w:pPr>
      <w:r w:rsidRPr="00BC4ECE">
        <w:rPr>
          <w:b/>
          <w:bCs/>
        </w:rPr>
        <w:t>Example 2</w:t>
      </w:r>
    </w:p>
    <w:p w14:paraId="41891C06" w14:textId="131F5E26" w:rsidR="00BC4ECE" w:rsidRDefault="00BC4ECE" w:rsidP="00BC4ECE">
      <w:pPr>
        <w:pStyle w:val="ParagraphStyle"/>
      </w:pPr>
      <w:r>
        <w:t>What is nine hours minus two hours?</w:t>
      </w:r>
    </w:p>
    <w:p w14:paraId="5B0A33D8" w14:textId="0BD8CACF" w:rsidR="003B30B9" w:rsidRDefault="00BC4ECE" w:rsidP="00BC4ECE">
      <w:pPr>
        <w:pStyle w:val="ParagraphStyle"/>
      </w:pPr>
      <w:r>
        <w:t xml:space="preserve">Answer:  9 </w:t>
      </w:r>
      <w:r w:rsidR="000C5176">
        <w:t>minus</w:t>
      </w:r>
      <w:r>
        <w:t xml:space="preserve"> 2 </w:t>
      </w:r>
      <w:r w:rsidR="000C5176">
        <w:t>is</w:t>
      </w:r>
      <w:r>
        <w:t xml:space="preserve"> 7 hours.</w:t>
      </w:r>
    </w:p>
    <w:p w14:paraId="16E923E5" w14:textId="36DEA056" w:rsidR="000C5176" w:rsidRDefault="000C5176" w:rsidP="000C5176">
      <w:pPr>
        <w:pStyle w:val="SlideTitles"/>
      </w:pPr>
      <w:r>
        <w:t xml:space="preserve">19 </w:t>
      </w:r>
      <w:r w:rsidR="008E3F6C">
        <w:t>of 23</w:t>
      </w:r>
      <w:r>
        <w:t xml:space="preserve"> </w:t>
      </w:r>
      <w:r w:rsidR="004D603D">
        <w:t>–</w:t>
      </w:r>
      <w:r>
        <w:t xml:space="preserve"> </w:t>
      </w:r>
      <w:r w:rsidR="004D603D">
        <w:t>Question 10</w:t>
      </w:r>
    </w:p>
    <w:p w14:paraId="7A2E418D" w14:textId="798B46A0" w:rsidR="004D603D" w:rsidRDefault="004D603D" w:rsidP="004D603D">
      <w:pPr>
        <w:pStyle w:val="ParagraphStyle"/>
      </w:pPr>
      <w:r w:rsidRPr="004D603D">
        <w:t>What is 15 hours minus 8 hours?</w:t>
      </w:r>
    </w:p>
    <w:p w14:paraId="6F217450" w14:textId="1C6A0C0E" w:rsidR="004D603D" w:rsidRDefault="00DA5511" w:rsidP="004D603D">
      <w:pPr>
        <w:pStyle w:val="ParagraphStyle"/>
        <w:numPr>
          <w:ilvl w:val="0"/>
          <w:numId w:val="21"/>
        </w:numPr>
      </w:pPr>
      <w:r>
        <w:t>4 hours</w:t>
      </w:r>
    </w:p>
    <w:p w14:paraId="2B5D2D0F" w14:textId="10FCF310" w:rsidR="00DA5511" w:rsidRDefault="00DA5511" w:rsidP="004D603D">
      <w:pPr>
        <w:pStyle w:val="ParagraphStyle"/>
        <w:numPr>
          <w:ilvl w:val="0"/>
          <w:numId w:val="21"/>
        </w:numPr>
      </w:pPr>
      <w:r>
        <w:t>5 hours</w:t>
      </w:r>
    </w:p>
    <w:p w14:paraId="530566E2" w14:textId="59E0951A" w:rsidR="00DA5511" w:rsidRDefault="00DA5511" w:rsidP="004D603D">
      <w:pPr>
        <w:pStyle w:val="ParagraphStyle"/>
        <w:numPr>
          <w:ilvl w:val="0"/>
          <w:numId w:val="21"/>
        </w:numPr>
      </w:pPr>
      <w:r>
        <w:t>6 hours</w:t>
      </w:r>
    </w:p>
    <w:p w14:paraId="17C4F2CB" w14:textId="44A050A6" w:rsidR="00DA5511" w:rsidRDefault="00DA5511" w:rsidP="004D603D">
      <w:pPr>
        <w:pStyle w:val="ParagraphStyle"/>
        <w:numPr>
          <w:ilvl w:val="0"/>
          <w:numId w:val="21"/>
        </w:numPr>
      </w:pPr>
      <w:r>
        <w:t>7 hours</w:t>
      </w:r>
    </w:p>
    <w:p w14:paraId="5542C007" w14:textId="7CCDB092" w:rsidR="00DA5511" w:rsidRDefault="00DA5511" w:rsidP="00DA5511">
      <w:pPr>
        <w:pStyle w:val="ParagraphStyle"/>
      </w:pPr>
    </w:p>
    <w:p w14:paraId="79FBBDAF" w14:textId="1417B561" w:rsidR="00DA5511" w:rsidRDefault="00DA5511" w:rsidP="00DA5511">
      <w:pPr>
        <w:pStyle w:val="ParagraphStyle"/>
      </w:pPr>
      <w:r>
        <w:t xml:space="preserve">The correct answer is </w:t>
      </w:r>
      <w:r w:rsidR="00230AA3">
        <w:t>D, 7 hours.</w:t>
      </w:r>
    </w:p>
    <w:p w14:paraId="6C95F8D7" w14:textId="16ADFCF1" w:rsidR="00230AA3" w:rsidRDefault="00230AA3" w:rsidP="00230AA3">
      <w:pPr>
        <w:pStyle w:val="SlideTitles"/>
      </w:pPr>
      <w:r>
        <w:t xml:space="preserve">20 </w:t>
      </w:r>
      <w:r w:rsidR="008E3F6C">
        <w:t>of 23</w:t>
      </w:r>
      <w:r>
        <w:t xml:space="preserve"> </w:t>
      </w:r>
      <w:r w:rsidR="0035162F">
        <w:t>–</w:t>
      </w:r>
      <w:r>
        <w:t xml:space="preserve"> </w:t>
      </w:r>
      <w:r w:rsidR="0035162F" w:rsidRPr="0035162F">
        <w:t>Adding and subtracting time in hours and minutes</w:t>
      </w:r>
    </w:p>
    <w:p w14:paraId="124A887F" w14:textId="676BC522" w:rsidR="0035162F" w:rsidRDefault="0035162F" w:rsidP="0035162F">
      <w:pPr>
        <w:pStyle w:val="ParagraphStyle"/>
      </w:pPr>
      <w:r w:rsidRPr="0035162F">
        <w:t xml:space="preserve">There are </w:t>
      </w:r>
      <w:proofErr w:type="gramStart"/>
      <w:r w:rsidRPr="0035162F">
        <w:t>a number of</w:t>
      </w:r>
      <w:proofErr w:type="gramEnd"/>
      <w:r w:rsidRPr="0035162F">
        <w:t xml:space="preserve"> possible methods that you can use to calculate addition and subtraction problems with hours and minutes. </w:t>
      </w:r>
      <w:r w:rsidR="00B6388C">
        <w:t>Below</w:t>
      </w:r>
      <w:r w:rsidRPr="0035162F">
        <w:t xml:space="preserve"> is one method</w:t>
      </w:r>
      <w:r w:rsidR="00B6388C">
        <w:t>.</w:t>
      </w:r>
    </w:p>
    <w:p w14:paraId="03CE1ACF" w14:textId="14E73BC3" w:rsidR="0035162F" w:rsidRDefault="0035162F" w:rsidP="0035162F">
      <w:pPr>
        <w:pStyle w:val="ParagraphStyle"/>
      </w:pPr>
    </w:p>
    <w:p w14:paraId="05EC6309" w14:textId="0CA0673C" w:rsidR="0035162F" w:rsidRDefault="00B6388C" w:rsidP="0035162F">
      <w:pPr>
        <w:pStyle w:val="ParagraphStyle"/>
      </w:pPr>
      <w:r w:rsidRPr="00B6388C">
        <w:t>When you are given a problem that requires you to add or subtract hours and minutes:</w:t>
      </w:r>
    </w:p>
    <w:p w14:paraId="00A50DD1" w14:textId="2C768750" w:rsidR="00B6388C" w:rsidRDefault="00B6388C" w:rsidP="00C63A6D">
      <w:pPr>
        <w:pStyle w:val="ParagraphStyle"/>
        <w:numPr>
          <w:ilvl w:val="0"/>
          <w:numId w:val="22"/>
        </w:numPr>
      </w:pPr>
      <w:r w:rsidRPr="00B6388C">
        <w:t>Rewrite the problem in minutes</w:t>
      </w:r>
    </w:p>
    <w:p w14:paraId="5A31D95C" w14:textId="4BB27731" w:rsidR="00B6388C" w:rsidRDefault="00C63A6D" w:rsidP="00C63A6D">
      <w:pPr>
        <w:pStyle w:val="ParagraphStyle"/>
        <w:numPr>
          <w:ilvl w:val="0"/>
          <w:numId w:val="22"/>
        </w:numPr>
      </w:pPr>
      <w:r w:rsidRPr="00C63A6D">
        <w:t>Calculate the answer</w:t>
      </w:r>
    </w:p>
    <w:p w14:paraId="18937A5B" w14:textId="039C9737" w:rsidR="00C63A6D" w:rsidRDefault="00C63A6D" w:rsidP="00C63A6D">
      <w:pPr>
        <w:pStyle w:val="ParagraphStyle"/>
        <w:numPr>
          <w:ilvl w:val="0"/>
          <w:numId w:val="22"/>
        </w:numPr>
      </w:pPr>
      <w:r w:rsidRPr="00C63A6D">
        <w:t>Convert the answer back into hours and minutes</w:t>
      </w:r>
    </w:p>
    <w:p w14:paraId="2961D1ED" w14:textId="28BF4CBD" w:rsidR="00C63A6D" w:rsidRDefault="00C63A6D" w:rsidP="00C63A6D">
      <w:pPr>
        <w:pStyle w:val="ParagraphStyle"/>
      </w:pPr>
    </w:p>
    <w:p w14:paraId="5ACC44BB" w14:textId="77777777" w:rsidR="00007069" w:rsidRDefault="00007069" w:rsidP="00007069">
      <w:pPr>
        <w:pStyle w:val="ParagraphStyle"/>
      </w:pPr>
      <w:r>
        <w:t>Example:</w:t>
      </w:r>
    </w:p>
    <w:p w14:paraId="4DEFA7C1" w14:textId="5E00AC9E" w:rsidR="00C63A6D" w:rsidRDefault="00007069" w:rsidP="00007069">
      <w:pPr>
        <w:pStyle w:val="ParagraphStyle"/>
      </w:pPr>
      <w:r>
        <w:t>What is one hour and twenty-five minutes plus three hours and fifty minutes?</w:t>
      </w:r>
    </w:p>
    <w:p w14:paraId="5AEB1C1D" w14:textId="08A261E6" w:rsidR="00007069" w:rsidRDefault="00007069" w:rsidP="00007069">
      <w:pPr>
        <w:pStyle w:val="ParagraphStyle"/>
      </w:pPr>
    </w:p>
    <w:p w14:paraId="28DC0CDF" w14:textId="77777777" w:rsidR="00007069" w:rsidRPr="00007069" w:rsidRDefault="00007069" w:rsidP="00007069">
      <w:pPr>
        <w:pStyle w:val="ParagraphStyle"/>
        <w:rPr>
          <w:b/>
          <w:bCs/>
        </w:rPr>
      </w:pPr>
      <w:r w:rsidRPr="00007069">
        <w:rPr>
          <w:b/>
          <w:bCs/>
        </w:rPr>
        <w:t>Step 1</w:t>
      </w:r>
    </w:p>
    <w:p w14:paraId="440EBB67" w14:textId="77C05725" w:rsidR="00007069" w:rsidRDefault="00007069" w:rsidP="00007069">
      <w:pPr>
        <w:pStyle w:val="ParagraphStyle"/>
      </w:pPr>
      <w:r>
        <w:t>Rewrite the problem in minutes.</w:t>
      </w:r>
    </w:p>
    <w:p w14:paraId="043839D6" w14:textId="77777777" w:rsidR="00007069" w:rsidRDefault="00007069" w:rsidP="00007069">
      <w:pPr>
        <w:pStyle w:val="ParagraphStyle"/>
      </w:pPr>
    </w:p>
    <w:p w14:paraId="7C0F6AEE" w14:textId="77777777" w:rsidR="00007069" w:rsidRDefault="00007069" w:rsidP="00007069">
      <w:pPr>
        <w:pStyle w:val="ParagraphStyle"/>
      </w:pPr>
      <w:r>
        <w:t>1 hour and 25 minutes = 85 minutes</w:t>
      </w:r>
    </w:p>
    <w:p w14:paraId="76862265" w14:textId="77777777" w:rsidR="00007069" w:rsidRDefault="00007069" w:rsidP="00007069">
      <w:pPr>
        <w:pStyle w:val="ParagraphStyle"/>
      </w:pPr>
      <w:r>
        <w:t>3 hours and 50 minutes = 230 minutes</w:t>
      </w:r>
    </w:p>
    <w:p w14:paraId="58927478" w14:textId="1CE6862E" w:rsidR="00007069" w:rsidRDefault="00007069" w:rsidP="00007069">
      <w:pPr>
        <w:pStyle w:val="ParagraphStyle"/>
      </w:pPr>
      <w:r>
        <w:t>What is 85 minutes plus 230 minutes?</w:t>
      </w:r>
    </w:p>
    <w:p w14:paraId="52B64AE8" w14:textId="366488F6" w:rsidR="00007069" w:rsidRDefault="00007069" w:rsidP="00007069">
      <w:pPr>
        <w:pStyle w:val="ParagraphStyle"/>
      </w:pPr>
    </w:p>
    <w:p w14:paraId="41A1E180" w14:textId="77777777" w:rsidR="00777901" w:rsidRPr="00777901" w:rsidRDefault="00777901" w:rsidP="00777901">
      <w:pPr>
        <w:pStyle w:val="ParagraphStyle"/>
        <w:rPr>
          <w:b/>
          <w:bCs/>
        </w:rPr>
      </w:pPr>
      <w:r w:rsidRPr="00777901">
        <w:rPr>
          <w:b/>
          <w:bCs/>
        </w:rPr>
        <w:t>Step 2</w:t>
      </w:r>
    </w:p>
    <w:p w14:paraId="49E727AC" w14:textId="776F0446" w:rsidR="00007069" w:rsidRDefault="00777901" w:rsidP="00777901">
      <w:pPr>
        <w:pStyle w:val="ParagraphStyle"/>
      </w:pPr>
      <w:r>
        <w:t>Calculate the answer. 85 + 230 = 315</w:t>
      </w:r>
    </w:p>
    <w:p w14:paraId="7903D8D4" w14:textId="23A23055" w:rsidR="00777901" w:rsidRDefault="00777901" w:rsidP="00777901">
      <w:pPr>
        <w:pStyle w:val="ParagraphStyle"/>
      </w:pPr>
    </w:p>
    <w:p w14:paraId="3915FAD6" w14:textId="77777777" w:rsidR="001B3A64" w:rsidRPr="001B3A64" w:rsidRDefault="001B3A64" w:rsidP="001B3A64">
      <w:pPr>
        <w:pStyle w:val="ParagraphStyle"/>
        <w:rPr>
          <w:b/>
          <w:bCs/>
        </w:rPr>
      </w:pPr>
      <w:r w:rsidRPr="001B3A64">
        <w:rPr>
          <w:b/>
          <w:bCs/>
        </w:rPr>
        <w:t>Step 3</w:t>
      </w:r>
    </w:p>
    <w:p w14:paraId="2DECA260" w14:textId="7D1210A8" w:rsidR="001B3A64" w:rsidRDefault="001B3A64" w:rsidP="001B3A64">
      <w:pPr>
        <w:pStyle w:val="ParagraphStyle"/>
      </w:pPr>
      <w:r>
        <w:t>Convert the answer back into hours and minutes.</w:t>
      </w:r>
    </w:p>
    <w:p w14:paraId="6A1DF7FE" w14:textId="77777777" w:rsidR="001B3A64" w:rsidRDefault="001B3A64" w:rsidP="001B3A64">
      <w:pPr>
        <w:pStyle w:val="ParagraphStyle"/>
      </w:pPr>
    </w:p>
    <w:p w14:paraId="1ABFB12E" w14:textId="77777777" w:rsidR="001B3A64" w:rsidRDefault="001B3A64" w:rsidP="001B3A64">
      <w:pPr>
        <w:pStyle w:val="ParagraphStyle"/>
      </w:pPr>
      <w:r>
        <w:t>315 ÷ 60 = 5 (with 15 left over)</w:t>
      </w:r>
    </w:p>
    <w:p w14:paraId="2024F556" w14:textId="1B44BCAF" w:rsidR="00777901" w:rsidRDefault="001B3A64" w:rsidP="001B3A64">
      <w:pPr>
        <w:pStyle w:val="ParagraphStyle"/>
      </w:pPr>
      <w:r>
        <w:t>Answer: 5 hours and 15 minutes.</w:t>
      </w:r>
    </w:p>
    <w:p w14:paraId="3707505B" w14:textId="01961A49" w:rsidR="001B3A64" w:rsidRDefault="00471EE1" w:rsidP="00471EE1">
      <w:pPr>
        <w:pStyle w:val="SlideTitles"/>
      </w:pPr>
      <w:r>
        <w:t xml:space="preserve">21 </w:t>
      </w:r>
      <w:r w:rsidR="008E3F6C">
        <w:t>of 23</w:t>
      </w:r>
      <w:r>
        <w:t xml:space="preserve"> – Video</w:t>
      </w:r>
    </w:p>
    <w:p w14:paraId="0FBAC9BC" w14:textId="784CF014" w:rsidR="001A363E" w:rsidRDefault="001A363E" w:rsidP="001A363E">
      <w:pPr>
        <w:pStyle w:val="ParagraphStyle"/>
      </w:pPr>
      <w:r>
        <w:t>Watch the following video to learn about another possible method for adding and subtracting hours and minutes:</w:t>
      </w:r>
    </w:p>
    <w:p w14:paraId="3AA32594" w14:textId="741893F0" w:rsidR="001A363E" w:rsidRDefault="00304FE5" w:rsidP="001A363E">
      <w:pPr>
        <w:pStyle w:val="ParagraphStyle"/>
      </w:pPr>
      <w:hyperlink r:id="rId10" w:history="1">
        <w:r w:rsidR="00105B60" w:rsidRPr="00105B60">
          <w:rPr>
            <w:rStyle w:val="Hyperlink"/>
          </w:rPr>
          <w:t>Adding and Subtracting Time</w:t>
        </w:r>
      </w:hyperlink>
    </w:p>
    <w:p w14:paraId="44B0E8FE" w14:textId="77777777" w:rsidR="001A363E" w:rsidRDefault="001A363E" w:rsidP="001A363E">
      <w:pPr>
        <w:pStyle w:val="ParagraphStyle"/>
      </w:pPr>
    </w:p>
    <w:p w14:paraId="678A8B6E" w14:textId="6DF05AB7" w:rsidR="001A363E" w:rsidRDefault="001A363E" w:rsidP="001A363E">
      <w:pPr>
        <w:pStyle w:val="ParagraphStyle"/>
      </w:pPr>
      <w:r>
        <w:t>Which method do you prefer?</w:t>
      </w:r>
    </w:p>
    <w:p w14:paraId="38D51A7D" w14:textId="6C71D903" w:rsidR="00105B60" w:rsidRDefault="00105B60" w:rsidP="00105B60">
      <w:pPr>
        <w:pStyle w:val="SlideTitles"/>
      </w:pPr>
      <w:r>
        <w:t xml:space="preserve">22 </w:t>
      </w:r>
      <w:r w:rsidR="008E3F6C">
        <w:t>of 23</w:t>
      </w:r>
      <w:r>
        <w:t xml:space="preserve"> – Task</w:t>
      </w:r>
    </w:p>
    <w:p w14:paraId="1CCF0AD1" w14:textId="079B70DE" w:rsidR="00B6388C" w:rsidRDefault="00370B69" w:rsidP="0035162F">
      <w:pPr>
        <w:pStyle w:val="ParagraphStyle"/>
      </w:pPr>
      <w:r w:rsidRPr="00370B69">
        <w:t xml:space="preserve">Download the </w:t>
      </w:r>
      <w:r>
        <w:t xml:space="preserve">accompanying </w:t>
      </w:r>
      <w:r>
        <w:rPr>
          <w:b/>
          <w:bCs/>
        </w:rPr>
        <w:t>Time</w:t>
      </w:r>
      <w:r w:rsidRPr="00370B69">
        <w:rPr>
          <w:b/>
          <w:bCs/>
        </w:rPr>
        <w:t xml:space="preserve"> PDF</w:t>
      </w:r>
      <w:r w:rsidRPr="00370B69">
        <w:t xml:space="preserve"> and answer </w:t>
      </w:r>
      <w:proofErr w:type="gramStart"/>
      <w:r w:rsidRPr="00370B69">
        <w:t xml:space="preserve">all </w:t>
      </w:r>
      <w:r>
        <w:t>of</w:t>
      </w:r>
      <w:proofErr w:type="gramEnd"/>
      <w:r>
        <w:t xml:space="preserve"> </w:t>
      </w:r>
      <w:r w:rsidRPr="00370B69">
        <w:t>the questions.</w:t>
      </w:r>
    </w:p>
    <w:p w14:paraId="7145A1E7" w14:textId="17611009" w:rsidR="00370B69" w:rsidRDefault="00370B69" w:rsidP="0035162F">
      <w:pPr>
        <w:pStyle w:val="ParagraphStyle"/>
      </w:pPr>
    </w:p>
    <w:p w14:paraId="01B0D927" w14:textId="19E9F649" w:rsidR="00370B69" w:rsidRPr="00A610CB" w:rsidRDefault="00370B69" w:rsidP="0035162F">
      <w:pPr>
        <w:pStyle w:val="ParagraphStyle"/>
      </w:pPr>
      <w:r>
        <w:t>Remember to complete and save your work on the PDF document.</w:t>
      </w:r>
    </w:p>
    <w:p w14:paraId="2DC7B867" w14:textId="063B074B" w:rsidR="008E15D8" w:rsidRDefault="008C3A5E" w:rsidP="008C3A5E">
      <w:pPr>
        <w:pStyle w:val="SlideTitles"/>
      </w:pPr>
      <w:r>
        <w:t xml:space="preserve">23 </w:t>
      </w:r>
      <w:r w:rsidR="008E3F6C">
        <w:t>of 23</w:t>
      </w:r>
      <w:r>
        <w:t xml:space="preserve"> – End</w:t>
      </w:r>
    </w:p>
    <w:p w14:paraId="44FDBE16" w14:textId="77A3B294" w:rsidR="008E15D8" w:rsidRDefault="00FC710A" w:rsidP="008E15D8">
      <w:pPr>
        <w:pStyle w:val="ParagraphStyle"/>
      </w:pPr>
      <w:r w:rsidRPr="00FC710A">
        <w:t>Well done. You have completed this session on time.</w:t>
      </w:r>
    </w:p>
    <w:p w14:paraId="5E06DEEF" w14:textId="48A36ABD" w:rsidR="00FC710A" w:rsidRDefault="00FC710A" w:rsidP="008E15D8">
      <w:pPr>
        <w:pStyle w:val="ParagraphStyle"/>
      </w:pPr>
    </w:p>
    <w:p w14:paraId="4042AE6D" w14:textId="5129768C" w:rsidR="00FC710A" w:rsidRDefault="00FC710A" w:rsidP="008E15D8">
      <w:pPr>
        <w:pStyle w:val="ParagraphStyle"/>
      </w:pPr>
      <w:r w:rsidRPr="00FC710A">
        <w:t>You should now:</w:t>
      </w:r>
    </w:p>
    <w:p w14:paraId="3EB5AC41" w14:textId="2942C174" w:rsidR="00FC710A" w:rsidRDefault="00B85A62" w:rsidP="00452C2C">
      <w:pPr>
        <w:pStyle w:val="ParagraphStyle"/>
        <w:numPr>
          <w:ilvl w:val="0"/>
          <w:numId w:val="23"/>
        </w:numPr>
      </w:pPr>
      <w:r w:rsidRPr="00B85A62">
        <w:t>Understand key vocabulary related to time</w:t>
      </w:r>
    </w:p>
    <w:p w14:paraId="01045623" w14:textId="6359D254" w:rsidR="00B85A62" w:rsidRDefault="00B85A62" w:rsidP="00452C2C">
      <w:pPr>
        <w:pStyle w:val="ParagraphStyle"/>
        <w:numPr>
          <w:ilvl w:val="0"/>
          <w:numId w:val="23"/>
        </w:numPr>
      </w:pPr>
      <w:r w:rsidRPr="00B85A62">
        <w:t>Be able to read, measure and record time in different formats</w:t>
      </w:r>
    </w:p>
    <w:p w14:paraId="07E6D5EF" w14:textId="266FD04A" w:rsidR="00B85A62" w:rsidRDefault="00823D67" w:rsidP="00452C2C">
      <w:pPr>
        <w:pStyle w:val="ParagraphStyle"/>
        <w:numPr>
          <w:ilvl w:val="0"/>
          <w:numId w:val="23"/>
        </w:numPr>
      </w:pPr>
      <w:r w:rsidRPr="00823D67">
        <w:t>Be able to order and compare dates and times</w:t>
      </w:r>
    </w:p>
    <w:p w14:paraId="2A967BA1" w14:textId="132079D8" w:rsidR="00823D67" w:rsidRDefault="00823D67" w:rsidP="00452C2C">
      <w:pPr>
        <w:pStyle w:val="ParagraphStyle"/>
        <w:numPr>
          <w:ilvl w:val="0"/>
          <w:numId w:val="23"/>
        </w:numPr>
      </w:pPr>
      <w:r w:rsidRPr="00823D67">
        <w:t>Solve problems in a range of contexts</w:t>
      </w:r>
    </w:p>
    <w:p w14:paraId="5FEF01D9" w14:textId="6F26CC61" w:rsidR="00823D67" w:rsidRDefault="00823D67" w:rsidP="008E15D8">
      <w:pPr>
        <w:pStyle w:val="ParagraphStyle"/>
      </w:pPr>
    </w:p>
    <w:p w14:paraId="3E7B8A51" w14:textId="656DC472" w:rsidR="00823D67" w:rsidRPr="008E15D8" w:rsidRDefault="00452C2C" w:rsidP="008E15D8">
      <w:pPr>
        <w:pStyle w:val="ParagraphStyle"/>
      </w:pPr>
      <w:r w:rsidRPr="00452C2C">
        <w:t>If you have any questions about any of these topics, make a note and speak to your tutor for more help.</w:t>
      </w:r>
    </w:p>
    <w:sectPr w:rsidR="00823D67" w:rsidRPr="008E15D8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FD61B" w14:textId="77777777" w:rsidR="00304FE5" w:rsidRDefault="00304FE5" w:rsidP="00214047">
      <w:pPr>
        <w:spacing w:after="0" w:line="240" w:lineRule="auto"/>
      </w:pPr>
      <w:r>
        <w:separator/>
      </w:r>
    </w:p>
  </w:endnote>
  <w:endnote w:type="continuationSeparator" w:id="0">
    <w:p w14:paraId="2B0538C2" w14:textId="77777777" w:rsidR="00304FE5" w:rsidRDefault="00304FE5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4BB65" w14:textId="77777777" w:rsidR="00304FE5" w:rsidRDefault="00304FE5" w:rsidP="00214047">
      <w:pPr>
        <w:spacing w:after="0" w:line="240" w:lineRule="auto"/>
      </w:pPr>
      <w:r>
        <w:separator/>
      </w:r>
    </w:p>
  </w:footnote>
  <w:footnote w:type="continuationSeparator" w:id="0">
    <w:p w14:paraId="130B3D21" w14:textId="77777777" w:rsidR="00304FE5" w:rsidRDefault="00304FE5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790A0" w14:textId="21937069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12296A29"/>
    <w:multiLevelType w:val="hybridMultilevel"/>
    <w:tmpl w:val="E43C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85092"/>
    <w:multiLevelType w:val="hybridMultilevel"/>
    <w:tmpl w:val="90DCB0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6AB3"/>
    <w:multiLevelType w:val="hybridMultilevel"/>
    <w:tmpl w:val="3DDEF7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00210"/>
    <w:multiLevelType w:val="hybridMultilevel"/>
    <w:tmpl w:val="42AE6BC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14704"/>
    <w:multiLevelType w:val="hybridMultilevel"/>
    <w:tmpl w:val="D04A1C5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331A6"/>
    <w:multiLevelType w:val="hybridMultilevel"/>
    <w:tmpl w:val="6F1AA21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61513A7"/>
    <w:multiLevelType w:val="hybridMultilevel"/>
    <w:tmpl w:val="1E724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54F1F"/>
    <w:multiLevelType w:val="hybridMultilevel"/>
    <w:tmpl w:val="61543C5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C0DC9"/>
    <w:multiLevelType w:val="hybridMultilevel"/>
    <w:tmpl w:val="0252667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5502A"/>
    <w:multiLevelType w:val="hybridMultilevel"/>
    <w:tmpl w:val="2EBAD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00887"/>
    <w:multiLevelType w:val="hybridMultilevel"/>
    <w:tmpl w:val="B83C4B3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E605F"/>
    <w:multiLevelType w:val="hybridMultilevel"/>
    <w:tmpl w:val="D1566B0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D7837"/>
    <w:multiLevelType w:val="hybridMultilevel"/>
    <w:tmpl w:val="34841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52A86"/>
    <w:multiLevelType w:val="hybridMultilevel"/>
    <w:tmpl w:val="198C7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85AB2"/>
    <w:multiLevelType w:val="hybridMultilevel"/>
    <w:tmpl w:val="58F2CA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74E4F"/>
    <w:multiLevelType w:val="hybridMultilevel"/>
    <w:tmpl w:val="5710973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8"/>
  </w:num>
  <w:num w:numId="4">
    <w:abstractNumId w:val="21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7"/>
  </w:num>
  <w:num w:numId="7">
    <w:abstractNumId w:val="5"/>
  </w:num>
  <w:num w:numId="8">
    <w:abstractNumId w:val="19"/>
  </w:num>
  <w:num w:numId="9">
    <w:abstractNumId w:val="9"/>
  </w:num>
  <w:num w:numId="10">
    <w:abstractNumId w:val="1"/>
  </w:num>
  <w:num w:numId="11">
    <w:abstractNumId w:val="18"/>
  </w:num>
  <w:num w:numId="12">
    <w:abstractNumId w:val="4"/>
  </w:num>
  <w:num w:numId="13">
    <w:abstractNumId w:val="10"/>
  </w:num>
  <w:num w:numId="14">
    <w:abstractNumId w:val="6"/>
  </w:num>
  <w:num w:numId="15">
    <w:abstractNumId w:val="13"/>
  </w:num>
  <w:num w:numId="16">
    <w:abstractNumId w:val="3"/>
  </w:num>
  <w:num w:numId="17">
    <w:abstractNumId w:val="2"/>
  </w:num>
  <w:num w:numId="18">
    <w:abstractNumId w:val="14"/>
  </w:num>
  <w:num w:numId="19">
    <w:abstractNumId w:val="22"/>
  </w:num>
  <w:num w:numId="20">
    <w:abstractNumId w:val="7"/>
  </w:num>
  <w:num w:numId="21">
    <w:abstractNumId w:val="11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5D8"/>
    <w:rsid w:val="0000181B"/>
    <w:rsid w:val="00007069"/>
    <w:rsid w:val="00021AD5"/>
    <w:rsid w:val="00024972"/>
    <w:rsid w:val="00040413"/>
    <w:rsid w:val="00051D0D"/>
    <w:rsid w:val="0006527F"/>
    <w:rsid w:val="00077BBC"/>
    <w:rsid w:val="000A11AC"/>
    <w:rsid w:val="000B6886"/>
    <w:rsid w:val="000C5176"/>
    <w:rsid w:val="000D2660"/>
    <w:rsid w:val="000E50AC"/>
    <w:rsid w:val="000E7796"/>
    <w:rsid w:val="000F5B8E"/>
    <w:rsid w:val="000F7D11"/>
    <w:rsid w:val="001056E2"/>
    <w:rsid w:val="00105B60"/>
    <w:rsid w:val="0014041B"/>
    <w:rsid w:val="00157F4B"/>
    <w:rsid w:val="00170CB5"/>
    <w:rsid w:val="001779E8"/>
    <w:rsid w:val="00181EC1"/>
    <w:rsid w:val="001A0743"/>
    <w:rsid w:val="001A363E"/>
    <w:rsid w:val="001B3A64"/>
    <w:rsid w:val="001D0492"/>
    <w:rsid w:val="001D3F9A"/>
    <w:rsid w:val="002052D7"/>
    <w:rsid w:val="002129E0"/>
    <w:rsid w:val="00214047"/>
    <w:rsid w:val="0022048A"/>
    <w:rsid w:val="00230AA3"/>
    <w:rsid w:val="00233E8E"/>
    <w:rsid w:val="0025285A"/>
    <w:rsid w:val="00252F11"/>
    <w:rsid w:val="00263827"/>
    <w:rsid w:val="00263EAA"/>
    <w:rsid w:val="00275516"/>
    <w:rsid w:val="00295F04"/>
    <w:rsid w:val="002D7D15"/>
    <w:rsid w:val="002F01D4"/>
    <w:rsid w:val="0030421C"/>
    <w:rsid w:val="00304FE5"/>
    <w:rsid w:val="003420E0"/>
    <w:rsid w:val="0035162F"/>
    <w:rsid w:val="00370B69"/>
    <w:rsid w:val="003B01F5"/>
    <w:rsid w:val="003B30B9"/>
    <w:rsid w:val="003C03BC"/>
    <w:rsid w:val="003C61ED"/>
    <w:rsid w:val="003E75B5"/>
    <w:rsid w:val="003F0ADB"/>
    <w:rsid w:val="003F536B"/>
    <w:rsid w:val="004314A8"/>
    <w:rsid w:val="0043237C"/>
    <w:rsid w:val="00451A51"/>
    <w:rsid w:val="00452C2C"/>
    <w:rsid w:val="00456B64"/>
    <w:rsid w:val="00471EE1"/>
    <w:rsid w:val="00476D3B"/>
    <w:rsid w:val="004822D4"/>
    <w:rsid w:val="0049445B"/>
    <w:rsid w:val="004D603D"/>
    <w:rsid w:val="004E1348"/>
    <w:rsid w:val="00502A8D"/>
    <w:rsid w:val="00510B10"/>
    <w:rsid w:val="005236C7"/>
    <w:rsid w:val="005373C7"/>
    <w:rsid w:val="0054061B"/>
    <w:rsid w:val="0054211B"/>
    <w:rsid w:val="00556769"/>
    <w:rsid w:val="005569DE"/>
    <w:rsid w:val="00561446"/>
    <w:rsid w:val="00570C0A"/>
    <w:rsid w:val="005A29BB"/>
    <w:rsid w:val="005A3F40"/>
    <w:rsid w:val="00606921"/>
    <w:rsid w:val="00611502"/>
    <w:rsid w:val="00615231"/>
    <w:rsid w:val="00654D0D"/>
    <w:rsid w:val="006606C8"/>
    <w:rsid w:val="00661248"/>
    <w:rsid w:val="00666B49"/>
    <w:rsid w:val="00673DEC"/>
    <w:rsid w:val="006B473D"/>
    <w:rsid w:val="006D4D10"/>
    <w:rsid w:val="006E3C1D"/>
    <w:rsid w:val="006F1629"/>
    <w:rsid w:val="006F509C"/>
    <w:rsid w:val="00700518"/>
    <w:rsid w:val="007100B7"/>
    <w:rsid w:val="007132A7"/>
    <w:rsid w:val="00722E24"/>
    <w:rsid w:val="0073250C"/>
    <w:rsid w:val="00733CCD"/>
    <w:rsid w:val="00743541"/>
    <w:rsid w:val="0076570B"/>
    <w:rsid w:val="00767C73"/>
    <w:rsid w:val="00770224"/>
    <w:rsid w:val="00777901"/>
    <w:rsid w:val="007859E3"/>
    <w:rsid w:val="00794540"/>
    <w:rsid w:val="00796493"/>
    <w:rsid w:val="007B7FF8"/>
    <w:rsid w:val="007D77E7"/>
    <w:rsid w:val="007E6B25"/>
    <w:rsid w:val="007E7482"/>
    <w:rsid w:val="007F67D8"/>
    <w:rsid w:val="0080071F"/>
    <w:rsid w:val="0080077F"/>
    <w:rsid w:val="00823D67"/>
    <w:rsid w:val="00842460"/>
    <w:rsid w:val="0084373E"/>
    <w:rsid w:val="00857E95"/>
    <w:rsid w:val="00864C02"/>
    <w:rsid w:val="008919A5"/>
    <w:rsid w:val="008B1C8C"/>
    <w:rsid w:val="008C3A5E"/>
    <w:rsid w:val="008E15D8"/>
    <w:rsid w:val="008E3F6C"/>
    <w:rsid w:val="008F1739"/>
    <w:rsid w:val="009102E1"/>
    <w:rsid w:val="0091457B"/>
    <w:rsid w:val="00923567"/>
    <w:rsid w:val="00924D6B"/>
    <w:rsid w:val="00932CE1"/>
    <w:rsid w:val="00936ED4"/>
    <w:rsid w:val="00955200"/>
    <w:rsid w:val="00964DD9"/>
    <w:rsid w:val="00966CD7"/>
    <w:rsid w:val="0097748F"/>
    <w:rsid w:val="00987616"/>
    <w:rsid w:val="009877C9"/>
    <w:rsid w:val="00992BE9"/>
    <w:rsid w:val="009C0ACD"/>
    <w:rsid w:val="009D706B"/>
    <w:rsid w:val="009E6EB5"/>
    <w:rsid w:val="00A10094"/>
    <w:rsid w:val="00A103DB"/>
    <w:rsid w:val="00A13068"/>
    <w:rsid w:val="00A25C4A"/>
    <w:rsid w:val="00A40C02"/>
    <w:rsid w:val="00A4136C"/>
    <w:rsid w:val="00A5176B"/>
    <w:rsid w:val="00A610CB"/>
    <w:rsid w:val="00A6323C"/>
    <w:rsid w:val="00A722B2"/>
    <w:rsid w:val="00A84347"/>
    <w:rsid w:val="00A95AFA"/>
    <w:rsid w:val="00AA1407"/>
    <w:rsid w:val="00AD477A"/>
    <w:rsid w:val="00AD6C48"/>
    <w:rsid w:val="00AE5930"/>
    <w:rsid w:val="00AF3856"/>
    <w:rsid w:val="00AF7103"/>
    <w:rsid w:val="00B02E27"/>
    <w:rsid w:val="00B05A28"/>
    <w:rsid w:val="00B24D73"/>
    <w:rsid w:val="00B3559C"/>
    <w:rsid w:val="00B44E1A"/>
    <w:rsid w:val="00B56421"/>
    <w:rsid w:val="00B6388C"/>
    <w:rsid w:val="00B85A62"/>
    <w:rsid w:val="00BA55E6"/>
    <w:rsid w:val="00BA5D73"/>
    <w:rsid w:val="00BC4ECE"/>
    <w:rsid w:val="00BF099F"/>
    <w:rsid w:val="00BF659F"/>
    <w:rsid w:val="00C348A7"/>
    <w:rsid w:val="00C425F9"/>
    <w:rsid w:val="00C56802"/>
    <w:rsid w:val="00C602B0"/>
    <w:rsid w:val="00C603FD"/>
    <w:rsid w:val="00C63A6D"/>
    <w:rsid w:val="00C66C33"/>
    <w:rsid w:val="00C7451A"/>
    <w:rsid w:val="00C76C0A"/>
    <w:rsid w:val="00C80D60"/>
    <w:rsid w:val="00C86B2E"/>
    <w:rsid w:val="00C9070B"/>
    <w:rsid w:val="00CC012D"/>
    <w:rsid w:val="00CC5EBD"/>
    <w:rsid w:val="00CE53DA"/>
    <w:rsid w:val="00D06B43"/>
    <w:rsid w:val="00D17DE0"/>
    <w:rsid w:val="00D3678F"/>
    <w:rsid w:val="00D56EA7"/>
    <w:rsid w:val="00D81769"/>
    <w:rsid w:val="00D822EF"/>
    <w:rsid w:val="00D94267"/>
    <w:rsid w:val="00DA5511"/>
    <w:rsid w:val="00DC4AA8"/>
    <w:rsid w:val="00DD36B3"/>
    <w:rsid w:val="00DD56DB"/>
    <w:rsid w:val="00DD789A"/>
    <w:rsid w:val="00E06230"/>
    <w:rsid w:val="00E32395"/>
    <w:rsid w:val="00E64E42"/>
    <w:rsid w:val="00E67F89"/>
    <w:rsid w:val="00E73CA3"/>
    <w:rsid w:val="00E81C43"/>
    <w:rsid w:val="00E86D89"/>
    <w:rsid w:val="00E91AB5"/>
    <w:rsid w:val="00EE0D59"/>
    <w:rsid w:val="00F52202"/>
    <w:rsid w:val="00F62B23"/>
    <w:rsid w:val="00FA17FC"/>
    <w:rsid w:val="00FB70AE"/>
    <w:rsid w:val="00FC2EE7"/>
    <w:rsid w:val="00FC710A"/>
    <w:rsid w:val="00FD7CEF"/>
    <w:rsid w:val="00FE043F"/>
    <w:rsid w:val="00FF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DABB8"/>
  <w15:docId w15:val="{EE16EE25-4302-43EE-9B4C-0A9A2F05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05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RLKT1_1YXZI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1" ma:contentTypeDescription="Create a new document." ma:contentTypeScope="" ma:versionID="ef11881828bb581f73acd390b7e27cd9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98435784ec6e60fbdcc5041b5d4a0fb5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CD31A4-C32B-4FAC-A06D-456836AC5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0</TotalTime>
  <Pages>6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Lucy Carpenter</cp:lastModifiedBy>
  <cp:revision>2</cp:revision>
  <dcterms:created xsi:type="dcterms:W3CDTF">2020-09-22T11:55:00Z</dcterms:created>
  <dcterms:modified xsi:type="dcterms:W3CDTF">2020-09-22T11:55:00Z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