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481E7" w14:textId="77777777" w:rsidR="008D05AA" w:rsidRDefault="00AA128A" w:rsidP="00685C48">
      <w:pPr>
        <w:pStyle w:val="SlideTitles"/>
      </w:pPr>
      <w:r w:rsidRPr="00AA128A">
        <w:t>Literacy Entry Level 3 – Synonyms and antonyms</w:t>
      </w:r>
    </w:p>
    <w:p w14:paraId="17E85835" w14:textId="4B33AEB9" w:rsidR="00A43188" w:rsidRDefault="00A43188" w:rsidP="00A43188">
      <w:pPr>
        <w:pStyle w:val="SlideTitles"/>
      </w:pPr>
      <w:r>
        <w:t xml:space="preserve">1 </w:t>
      </w:r>
      <w:r w:rsidR="00685C48">
        <w:t>of 19</w:t>
      </w:r>
      <w:r>
        <w:t xml:space="preserve"> – Welcome</w:t>
      </w:r>
    </w:p>
    <w:p w14:paraId="478CA233" w14:textId="77777777" w:rsidR="00A43188" w:rsidRDefault="004C4EC5" w:rsidP="004C4EC5">
      <w:pPr>
        <w:pStyle w:val="ParagraphStyle"/>
      </w:pPr>
      <w:r w:rsidRPr="004C4EC5">
        <w:t>Welcome to this session on synonyms and antonyms. In this session we are going to look at what synonyms and antonyms are and think about how we might use them in our daily writing.</w:t>
      </w:r>
    </w:p>
    <w:p w14:paraId="79375A29" w14:textId="77777777" w:rsidR="004C4EC5" w:rsidRDefault="004C4EC5" w:rsidP="004C4EC5">
      <w:pPr>
        <w:pStyle w:val="ParagraphStyle"/>
      </w:pPr>
    </w:p>
    <w:p w14:paraId="5B8ADCB7" w14:textId="77777777" w:rsidR="004C4EC5" w:rsidRDefault="004C4EC5" w:rsidP="004C4EC5">
      <w:pPr>
        <w:pStyle w:val="ParagraphStyle"/>
      </w:pPr>
      <w:r w:rsidRPr="004C4EC5">
        <w:t>By the end of this session, you will:</w:t>
      </w:r>
    </w:p>
    <w:p w14:paraId="79424233" w14:textId="77777777" w:rsidR="004C4EC5" w:rsidRDefault="004C4EC5" w:rsidP="004C4EC5">
      <w:pPr>
        <w:pStyle w:val="ParagraphStyle"/>
        <w:numPr>
          <w:ilvl w:val="0"/>
          <w:numId w:val="9"/>
        </w:numPr>
      </w:pPr>
      <w:r>
        <w:t>Understand what a synonym is</w:t>
      </w:r>
    </w:p>
    <w:p w14:paraId="7DF2AA0A" w14:textId="77777777" w:rsidR="004C4EC5" w:rsidRDefault="004C4EC5" w:rsidP="004C4EC5">
      <w:pPr>
        <w:pStyle w:val="ParagraphStyle"/>
        <w:numPr>
          <w:ilvl w:val="0"/>
          <w:numId w:val="9"/>
        </w:numPr>
      </w:pPr>
      <w:r w:rsidRPr="004C4EC5">
        <w:t>Understand what an antonym is</w:t>
      </w:r>
    </w:p>
    <w:p w14:paraId="61724A3A" w14:textId="77777777" w:rsidR="004C4EC5" w:rsidRDefault="004C4EC5" w:rsidP="004C4EC5">
      <w:pPr>
        <w:pStyle w:val="ParagraphStyle"/>
        <w:numPr>
          <w:ilvl w:val="0"/>
          <w:numId w:val="9"/>
        </w:numPr>
      </w:pPr>
      <w:r w:rsidRPr="004C4EC5">
        <w:t>Know what is meant by vocabulary</w:t>
      </w:r>
    </w:p>
    <w:p w14:paraId="78967200" w14:textId="77777777" w:rsidR="004C4EC5" w:rsidRPr="004C4EC5" w:rsidRDefault="004C4EC5" w:rsidP="004C4EC5">
      <w:pPr>
        <w:pStyle w:val="ParagraphStyle"/>
        <w:numPr>
          <w:ilvl w:val="0"/>
          <w:numId w:val="9"/>
        </w:numPr>
      </w:pPr>
      <w:r>
        <w:t>Understand how synonyms and antonyms can improve your writing</w:t>
      </w:r>
    </w:p>
    <w:p w14:paraId="3EA06F86" w14:textId="2AF0AF01" w:rsidR="00A43188" w:rsidRDefault="00F64863" w:rsidP="004C4EC5">
      <w:pPr>
        <w:pStyle w:val="SlideTitles"/>
      </w:pPr>
      <w:r>
        <w:t>2</w:t>
      </w:r>
      <w:r w:rsidR="00A43188" w:rsidRPr="00A43188">
        <w:t xml:space="preserve"> </w:t>
      </w:r>
      <w:r w:rsidR="00685C48">
        <w:t>of 19</w:t>
      </w:r>
      <w:r w:rsidR="00A43188" w:rsidRPr="00A43188">
        <w:t xml:space="preserve"> – </w:t>
      </w:r>
      <w:r w:rsidR="004C4EC5" w:rsidRPr="004C4EC5">
        <w:t>What are synonyms?</w:t>
      </w:r>
    </w:p>
    <w:p w14:paraId="2BE33588" w14:textId="77777777" w:rsidR="00A43188" w:rsidRDefault="004C4EC5" w:rsidP="004C4EC5">
      <w:pPr>
        <w:pStyle w:val="ParagraphStyle"/>
      </w:pPr>
      <w:r w:rsidRPr="004C4EC5">
        <w:t>Synonym is the word used when two words have the same or a similar meaning.</w:t>
      </w:r>
    </w:p>
    <w:p w14:paraId="468971AE" w14:textId="77777777" w:rsidR="004C4EC5" w:rsidRDefault="004C4EC5" w:rsidP="004C4EC5">
      <w:pPr>
        <w:pStyle w:val="ParagraphStyle"/>
      </w:pPr>
    </w:p>
    <w:p w14:paraId="21DB00CC" w14:textId="77777777" w:rsidR="004C4EC5" w:rsidRDefault="004C4EC5" w:rsidP="004C4EC5">
      <w:pPr>
        <w:pStyle w:val="ParagraphStyle"/>
      </w:pPr>
      <w:r w:rsidRPr="004C4EC5">
        <w:t>If you ever need to find a synonym but you cannot think of one off the top of your head, this is a time when you might use a thesaurus.</w:t>
      </w:r>
    </w:p>
    <w:p w14:paraId="69BA4AC1" w14:textId="77777777" w:rsidR="004C4EC5" w:rsidRDefault="004C4EC5" w:rsidP="004C4EC5">
      <w:pPr>
        <w:pStyle w:val="ParagraphStyle"/>
      </w:pPr>
    </w:p>
    <w:p w14:paraId="2AD2B43E" w14:textId="77777777" w:rsidR="004C4EC5" w:rsidRPr="004C4EC5" w:rsidRDefault="004C4EC5" w:rsidP="004C4EC5">
      <w:pPr>
        <w:pStyle w:val="ParagraphStyle"/>
      </w:pPr>
      <w:r w:rsidRPr="004C4EC5">
        <w:t>A thesaurus is similar to a dictionary because it lists words in alphabetical order but a thesau</w:t>
      </w:r>
      <w:bookmarkStart w:id="0" w:name="_GoBack"/>
      <w:bookmarkEnd w:id="0"/>
      <w:r w:rsidRPr="004C4EC5">
        <w:t>rus, instead of explaining what a word means, will actually give you a list of different words that mean the same or something similar to the word that you have looked up (meaning, it will give you synonyms for that particular word).</w:t>
      </w:r>
    </w:p>
    <w:p w14:paraId="7059781A" w14:textId="548A141E" w:rsidR="00A43188" w:rsidRDefault="00F64863" w:rsidP="00A43188">
      <w:pPr>
        <w:pStyle w:val="SlideTitles"/>
      </w:pPr>
      <w:r>
        <w:t>3</w:t>
      </w:r>
      <w:r w:rsidR="00A43188" w:rsidRPr="00A43188">
        <w:t xml:space="preserve"> </w:t>
      </w:r>
      <w:r w:rsidR="00685C48">
        <w:t>of 19</w:t>
      </w:r>
      <w:r w:rsidR="00A43188" w:rsidRPr="00A43188">
        <w:t xml:space="preserve"> – </w:t>
      </w:r>
      <w:r w:rsidR="004C4EC5" w:rsidRPr="004C4EC5">
        <w:t>Example synonym</w:t>
      </w:r>
    </w:p>
    <w:p w14:paraId="33616586" w14:textId="77777777" w:rsidR="00370736" w:rsidRDefault="004C4EC5" w:rsidP="004C4EC5">
      <w:pPr>
        <w:pStyle w:val="ParagraphStyle"/>
      </w:pPr>
      <w:r w:rsidRPr="004C4EC5">
        <w:t>Le</w:t>
      </w:r>
      <w:r w:rsidR="00370736">
        <w:t>t’s take the word happy</w:t>
      </w:r>
      <w:r w:rsidRPr="004C4EC5">
        <w:t>. There are many, many different words that can be used to replace happy in a sentence but still explai</w:t>
      </w:r>
      <w:r w:rsidR="00370736">
        <w:t>n the same feeling of happiness:</w:t>
      </w:r>
    </w:p>
    <w:p w14:paraId="3A8084B2" w14:textId="77777777" w:rsidR="00370736" w:rsidRDefault="00370736" w:rsidP="00370736">
      <w:pPr>
        <w:pStyle w:val="ParagraphStyle"/>
        <w:numPr>
          <w:ilvl w:val="0"/>
          <w:numId w:val="13"/>
        </w:numPr>
      </w:pPr>
      <w:r>
        <w:t>Jolly</w:t>
      </w:r>
    </w:p>
    <w:p w14:paraId="6F6F7149" w14:textId="77777777" w:rsidR="00370736" w:rsidRDefault="00370736" w:rsidP="00370736">
      <w:pPr>
        <w:pStyle w:val="ParagraphStyle"/>
        <w:numPr>
          <w:ilvl w:val="0"/>
          <w:numId w:val="13"/>
        </w:numPr>
      </w:pPr>
      <w:r>
        <w:t>Merry</w:t>
      </w:r>
    </w:p>
    <w:p w14:paraId="2159E872" w14:textId="77777777" w:rsidR="00370736" w:rsidRDefault="00370736" w:rsidP="00370736">
      <w:pPr>
        <w:pStyle w:val="ParagraphStyle"/>
        <w:numPr>
          <w:ilvl w:val="0"/>
          <w:numId w:val="13"/>
        </w:numPr>
      </w:pPr>
      <w:r>
        <w:t>Cheerful</w:t>
      </w:r>
    </w:p>
    <w:p w14:paraId="113718AF" w14:textId="77777777" w:rsidR="00370736" w:rsidRDefault="00370736" w:rsidP="00370736">
      <w:pPr>
        <w:pStyle w:val="ParagraphStyle"/>
        <w:numPr>
          <w:ilvl w:val="0"/>
          <w:numId w:val="13"/>
        </w:numPr>
      </w:pPr>
      <w:r>
        <w:t>Chipper</w:t>
      </w:r>
    </w:p>
    <w:p w14:paraId="09BABF0E" w14:textId="77777777" w:rsidR="00370736" w:rsidRDefault="00370736" w:rsidP="00370736">
      <w:pPr>
        <w:pStyle w:val="ParagraphStyle"/>
        <w:numPr>
          <w:ilvl w:val="0"/>
          <w:numId w:val="13"/>
        </w:numPr>
      </w:pPr>
      <w:r>
        <w:t>Glad</w:t>
      </w:r>
    </w:p>
    <w:p w14:paraId="5C402884" w14:textId="77777777" w:rsidR="00370736" w:rsidRDefault="00370736" w:rsidP="00370736">
      <w:pPr>
        <w:pStyle w:val="ParagraphStyle"/>
        <w:numPr>
          <w:ilvl w:val="0"/>
          <w:numId w:val="13"/>
        </w:numPr>
      </w:pPr>
      <w:r>
        <w:t>Joyful</w:t>
      </w:r>
    </w:p>
    <w:p w14:paraId="245F4525" w14:textId="77777777" w:rsidR="00370736" w:rsidRDefault="00370736" w:rsidP="00370736">
      <w:pPr>
        <w:pStyle w:val="ParagraphStyle"/>
        <w:numPr>
          <w:ilvl w:val="0"/>
          <w:numId w:val="13"/>
        </w:numPr>
      </w:pPr>
      <w:r>
        <w:t>Cheery</w:t>
      </w:r>
    </w:p>
    <w:p w14:paraId="75EC5336" w14:textId="77777777" w:rsidR="004C4EC5" w:rsidRDefault="00370736" w:rsidP="00370736">
      <w:pPr>
        <w:pStyle w:val="ParagraphStyle"/>
        <w:numPr>
          <w:ilvl w:val="0"/>
          <w:numId w:val="13"/>
        </w:numPr>
      </w:pPr>
      <w:r>
        <w:t>Upbeat</w:t>
      </w:r>
    </w:p>
    <w:p w14:paraId="0641365B" w14:textId="77777777" w:rsidR="004C4EC5" w:rsidRDefault="004C4EC5" w:rsidP="004C4EC5">
      <w:pPr>
        <w:pStyle w:val="ParagraphStyle"/>
      </w:pPr>
    </w:p>
    <w:p w14:paraId="0ECEFEBA" w14:textId="7E874144" w:rsidR="004C4EC5" w:rsidRDefault="004C4EC5" w:rsidP="004C4EC5">
      <w:pPr>
        <w:pStyle w:val="ParagraphStyle"/>
      </w:pPr>
      <w:r w:rsidRPr="004C4EC5">
        <w:t>There are many more words besides these ones listed, as happy is a word that has many extra synonyms. Can you think of anymore?</w:t>
      </w:r>
    </w:p>
    <w:p w14:paraId="360EEBDB" w14:textId="3F386167" w:rsidR="00A43188" w:rsidRDefault="00F64863" w:rsidP="00A43188">
      <w:pPr>
        <w:pStyle w:val="SlideTitles"/>
      </w:pPr>
      <w:r>
        <w:t>4</w:t>
      </w:r>
      <w:r w:rsidR="00A43188" w:rsidRPr="00A43188">
        <w:t xml:space="preserve"> </w:t>
      </w:r>
      <w:r w:rsidR="00685C48">
        <w:t>of 19</w:t>
      </w:r>
      <w:r w:rsidR="00A43188" w:rsidRPr="00A43188">
        <w:t xml:space="preserve"> – </w:t>
      </w:r>
      <w:r w:rsidR="004C4EC5" w:rsidRPr="004C4EC5">
        <w:t>Example synonym continued</w:t>
      </w:r>
    </w:p>
    <w:p w14:paraId="757AF291" w14:textId="77777777" w:rsidR="00A43188" w:rsidRDefault="004C4EC5" w:rsidP="00A43188">
      <w:pPr>
        <w:pStyle w:val="ParagraphStyle"/>
      </w:pPr>
      <w:r w:rsidRPr="004C4EC5">
        <w:t>If you are the opposite of happy (or cheerful, or joyful and so on) then this means that you are sad. Sad is another word that has a big family of synonyms attached to it, for example:</w:t>
      </w:r>
    </w:p>
    <w:p w14:paraId="08B8A5DB" w14:textId="77777777" w:rsidR="00370736" w:rsidRDefault="004C4EC5" w:rsidP="00370736">
      <w:pPr>
        <w:pStyle w:val="ParagraphStyle"/>
        <w:numPr>
          <w:ilvl w:val="0"/>
          <w:numId w:val="14"/>
        </w:numPr>
      </w:pPr>
      <w:r>
        <w:t>Blue</w:t>
      </w:r>
    </w:p>
    <w:p w14:paraId="2EBF7BBB" w14:textId="77777777" w:rsidR="00370736" w:rsidRDefault="00370736" w:rsidP="00370736">
      <w:pPr>
        <w:pStyle w:val="ParagraphStyle"/>
        <w:numPr>
          <w:ilvl w:val="0"/>
          <w:numId w:val="14"/>
        </w:numPr>
      </w:pPr>
      <w:r>
        <w:t>C</w:t>
      </w:r>
      <w:r w:rsidR="004C4EC5">
        <w:t>heerless</w:t>
      </w:r>
    </w:p>
    <w:p w14:paraId="02FA7F1E" w14:textId="77777777" w:rsidR="00370736" w:rsidRDefault="00370736" w:rsidP="00370736">
      <w:pPr>
        <w:pStyle w:val="ParagraphStyle"/>
        <w:numPr>
          <w:ilvl w:val="0"/>
          <w:numId w:val="14"/>
        </w:numPr>
      </w:pPr>
      <w:r>
        <w:t>D</w:t>
      </w:r>
      <w:r w:rsidR="004C4EC5">
        <w:t>own</w:t>
      </w:r>
    </w:p>
    <w:p w14:paraId="5EEB4EA1" w14:textId="77777777" w:rsidR="00370736" w:rsidRDefault="00370736" w:rsidP="00370736">
      <w:pPr>
        <w:pStyle w:val="ParagraphStyle"/>
        <w:numPr>
          <w:ilvl w:val="0"/>
          <w:numId w:val="14"/>
        </w:numPr>
      </w:pPr>
      <w:r>
        <w:t>Glum</w:t>
      </w:r>
    </w:p>
    <w:p w14:paraId="04346131" w14:textId="77777777" w:rsidR="00370736" w:rsidRDefault="00370736" w:rsidP="00370736">
      <w:pPr>
        <w:pStyle w:val="ParagraphStyle"/>
        <w:numPr>
          <w:ilvl w:val="0"/>
          <w:numId w:val="14"/>
        </w:numPr>
      </w:pPr>
      <w:r>
        <w:t>H</w:t>
      </w:r>
      <w:r w:rsidR="004C4EC5">
        <w:t>eartbroken</w:t>
      </w:r>
    </w:p>
    <w:p w14:paraId="68815217" w14:textId="77777777" w:rsidR="00370736" w:rsidRDefault="00370736" w:rsidP="00370736">
      <w:pPr>
        <w:pStyle w:val="ParagraphStyle"/>
        <w:numPr>
          <w:ilvl w:val="0"/>
          <w:numId w:val="14"/>
        </w:numPr>
      </w:pPr>
      <w:r>
        <w:t>T</w:t>
      </w:r>
      <w:r w:rsidR="004C4EC5">
        <w:t>roubled</w:t>
      </w:r>
    </w:p>
    <w:p w14:paraId="44372C86" w14:textId="77777777" w:rsidR="00370736" w:rsidRDefault="00370736" w:rsidP="00370736">
      <w:pPr>
        <w:pStyle w:val="ParagraphStyle"/>
        <w:numPr>
          <w:ilvl w:val="0"/>
          <w:numId w:val="14"/>
        </w:numPr>
      </w:pPr>
      <w:r>
        <w:lastRenderedPageBreak/>
        <w:t>O</w:t>
      </w:r>
      <w:r w:rsidR="004C4EC5">
        <w:t xml:space="preserve">ut of sorts </w:t>
      </w:r>
    </w:p>
    <w:p w14:paraId="13B3E74D" w14:textId="77777777" w:rsidR="004C4EC5" w:rsidRDefault="00370736" w:rsidP="00370736">
      <w:pPr>
        <w:pStyle w:val="ParagraphStyle"/>
        <w:numPr>
          <w:ilvl w:val="0"/>
          <w:numId w:val="14"/>
        </w:numPr>
      </w:pPr>
      <w:r>
        <w:t>Low spirited</w:t>
      </w:r>
    </w:p>
    <w:p w14:paraId="77BD278C" w14:textId="77777777" w:rsidR="004C4EC5" w:rsidRDefault="004C4EC5" w:rsidP="00A43188">
      <w:pPr>
        <w:pStyle w:val="ParagraphStyle"/>
      </w:pPr>
    </w:p>
    <w:p w14:paraId="2EA31701" w14:textId="77777777" w:rsidR="004C4EC5" w:rsidRDefault="004C4EC5" w:rsidP="00A43188">
      <w:pPr>
        <w:pStyle w:val="ParagraphStyle"/>
      </w:pPr>
      <w:r w:rsidRPr="004C4EC5">
        <w:t>Again there are more than just these synonyms that can be used in place of the word sad. Can you think of any other words that might replace sad in a sentence?</w:t>
      </w:r>
    </w:p>
    <w:p w14:paraId="41B63FA1" w14:textId="4A0B9887" w:rsidR="00A43188" w:rsidRDefault="00F64863" w:rsidP="00A43188">
      <w:pPr>
        <w:pStyle w:val="SlideTitles"/>
      </w:pPr>
      <w:r>
        <w:t>5</w:t>
      </w:r>
      <w:r w:rsidR="00A43188" w:rsidRPr="00A43188">
        <w:t xml:space="preserve"> </w:t>
      </w:r>
      <w:r w:rsidR="00685C48">
        <w:t>of 19</w:t>
      </w:r>
      <w:r w:rsidR="00A43188" w:rsidRPr="00A43188">
        <w:t xml:space="preserve"> – </w:t>
      </w:r>
      <w:r w:rsidR="004C4EC5" w:rsidRPr="004C4EC5">
        <w:t>Example synonym continued</w:t>
      </w:r>
    </w:p>
    <w:p w14:paraId="07B3DB28" w14:textId="77777777" w:rsidR="004C4EC5" w:rsidRDefault="004C4EC5" w:rsidP="00A43188">
      <w:pPr>
        <w:pStyle w:val="ParagraphStyle"/>
      </w:pPr>
      <w:r w:rsidRPr="004C4EC5">
        <w:t>Happy and sad are fairly easy words to find synonyms for – in fact there are so many synonyms that it can be difficult to choose just one. However, there are some words that make us think a little harder to find their synonyms. Let’s look at angry:</w:t>
      </w:r>
    </w:p>
    <w:p w14:paraId="19EB54F1" w14:textId="77777777" w:rsidR="00370736" w:rsidRDefault="00370736" w:rsidP="00370736">
      <w:pPr>
        <w:pStyle w:val="ParagraphStyle"/>
        <w:numPr>
          <w:ilvl w:val="0"/>
          <w:numId w:val="15"/>
        </w:numPr>
      </w:pPr>
      <w:r>
        <w:t>Enraged</w:t>
      </w:r>
    </w:p>
    <w:p w14:paraId="742658FF" w14:textId="77777777" w:rsidR="00370736" w:rsidRDefault="00370736" w:rsidP="00370736">
      <w:pPr>
        <w:pStyle w:val="ParagraphStyle"/>
        <w:numPr>
          <w:ilvl w:val="0"/>
          <w:numId w:val="15"/>
        </w:numPr>
      </w:pPr>
      <w:r>
        <w:t>I</w:t>
      </w:r>
      <w:r w:rsidR="004C4EC5">
        <w:t>rritated</w:t>
      </w:r>
    </w:p>
    <w:p w14:paraId="7E31185B" w14:textId="77777777" w:rsidR="00370736" w:rsidRDefault="00370736" w:rsidP="00370736">
      <w:pPr>
        <w:pStyle w:val="ParagraphStyle"/>
        <w:numPr>
          <w:ilvl w:val="0"/>
          <w:numId w:val="15"/>
        </w:numPr>
      </w:pPr>
      <w:r>
        <w:t>F</w:t>
      </w:r>
      <w:r w:rsidR="004C4EC5">
        <w:t>uming</w:t>
      </w:r>
    </w:p>
    <w:p w14:paraId="3C8066A7" w14:textId="77777777" w:rsidR="00370736" w:rsidRDefault="00370736" w:rsidP="00370736">
      <w:pPr>
        <w:pStyle w:val="ParagraphStyle"/>
        <w:numPr>
          <w:ilvl w:val="0"/>
          <w:numId w:val="15"/>
        </w:numPr>
      </w:pPr>
      <w:r>
        <w:t>M</w:t>
      </w:r>
      <w:r w:rsidR="004C4EC5">
        <w:t>ad</w:t>
      </w:r>
    </w:p>
    <w:p w14:paraId="24EED76E" w14:textId="77777777" w:rsidR="00370736" w:rsidRDefault="00370736" w:rsidP="00370736">
      <w:pPr>
        <w:pStyle w:val="ParagraphStyle"/>
        <w:numPr>
          <w:ilvl w:val="0"/>
          <w:numId w:val="15"/>
        </w:numPr>
      </w:pPr>
      <w:r>
        <w:t>V</w:t>
      </w:r>
      <w:r w:rsidR="004C4EC5">
        <w:t>exed</w:t>
      </w:r>
    </w:p>
    <w:p w14:paraId="79CB6ABA" w14:textId="77777777" w:rsidR="004C4EC5" w:rsidRDefault="00370736" w:rsidP="00370736">
      <w:pPr>
        <w:pStyle w:val="ParagraphStyle"/>
        <w:numPr>
          <w:ilvl w:val="0"/>
          <w:numId w:val="15"/>
        </w:numPr>
      </w:pPr>
      <w:r>
        <w:t>I</w:t>
      </w:r>
      <w:r w:rsidR="004C4EC5">
        <w:t>nfuriated</w:t>
      </w:r>
    </w:p>
    <w:p w14:paraId="0BCA64A0" w14:textId="77777777" w:rsidR="004C4EC5" w:rsidRDefault="004C4EC5" w:rsidP="00A43188">
      <w:pPr>
        <w:pStyle w:val="ParagraphStyle"/>
      </w:pPr>
    </w:p>
    <w:p w14:paraId="6E82F5C2" w14:textId="77777777" w:rsidR="004C4EC5" w:rsidRDefault="004C4EC5" w:rsidP="00A43188">
      <w:pPr>
        <w:pStyle w:val="ParagraphStyle"/>
      </w:pPr>
      <w:r w:rsidRPr="004C4EC5">
        <w:t>Are all of these words familiar to you, or are some of them new? Finding new words is actually one of the main reasons why we should</w:t>
      </w:r>
      <w:r>
        <w:t xml:space="preserve"> be on the lookout for synonyms.</w:t>
      </w:r>
    </w:p>
    <w:p w14:paraId="311B170D" w14:textId="780D5C53" w:rsidR="00A43188" w:rsidRPr="006D5B9C" w:rsidRDefault="00F64863" w:rsidP="006D5B9C">
      <w:pPr>
        <w:pStyle w:val="SlideTitles"/>
      </w:pPr>
      <w:r>
        <w:t>6</w:t>
      </w:r>
      <w:r w:rsidR="00A43188" w:rsidRPr="00A43188">
        <w:t xml:space="preserve"> </w:t>
      </w:r>
      <w:r w:rsidR="00685C48">
        <w:t>of 19</w:t>
      </w:r>
      <w:r w:rsidR="00A43188" w:rsidRPr="00A43188">
        <w:t xml:space="preserve"> – </w:t>
      </w:r>
      <w:r w:rsidR="006D5B9C" w:rsidRPr="006D5B9C">
        <w:t>Expanding our vocabulary</w:t>
      </w:r>
    </w:p>
    <w:p w14:paraId="7750260F" w14:textId="77777777" w:rsidR="00A43188" w:rsidRDefault="006D5B9C" w:rsidP="00A43188">
      <w:pPr>
        <w:pStyle w:val="ParagraphStyle"/>
      </w:pPr>
      <w:r w:rsidRPr="006D5B9C">
        <w:t>Vocabulary is a word that can be used in two different ways. We have the vocabulary of a whole language – which are all the words that belong to that language – but we also have our personal vocabulary, which are the words that we know and use on a daily basis, which is very different from knowing all of the words in one language!</w:t>
      </w:r>
    </w:p>
    <w:p w14:paraId="58D11392" w14:textId="77777777" w:rsidR="006D5B9C" w:rsidRDefault="006D5B9C" w:rsidP="00A43188">
      <w:pPr>
        <w:pStyle w:val="ParagraphStyle"/>
      </w:pPr>
    </w:p>
    <w:p w14:paraId="67E8A745" w14:textId="77777777" w:rsidR="006D5B9C" w:rsidRDefault="006D5B9C" w:rsidP="006D5B9C">
      <w:pPr>
        <w:pStyle w:val="ParagraphStyle"/>
      </w:pPr>
      <w:r w:rsidRPr="006D5B9C">
        <w:t>Expanding our vocabulary is an important part of our English studies because it means that we can use a wider range of words in our speech and in our writing.</w:t>
      </w:r>
    </w:p>
    <w:p w14:paraId="6365FD19" w14:textId="77777777" w:rsidR="006D5B9C" w:rsidRDefault="006D5B9C" w:rsidP="006D5B9C">
      <w:pPr>
        <w:pStyle w:val="ParagraphStyle"/>
      </w:pPr>
    </w:p>
    <w:p w14:paraId="5AAB8BA9" w14:textId="77777777" w:rsidR="006D5B9C" w:rsidRDefault="006D5B9C" w:rsidP="006D5B9C">
      <w:pPr>
        <w:pStyle w:val="ParagraphStyle"/>
      </w:pPr>
      <w:r w:rsidRPr="006D5B9C">
        <w:t>Looking for synonyms for words that you use often is one way of expanding your vocabulary which allows you to fill out your sentences with different words rather than repeating the same ones, for example:</w:t>
      </w:r>
    </w:p>
    <w:p w14:paraId="0219BB99" w14:textId="77777777" w:rsidR="006D5B9C" w:rsidRDefault="006D5B9C" w:rsidP="006D5B9C">
      <w:pPr>
        <w:pStyle w:val="ParagraphStyle"/>
      </w:pPr>
    </w:p>
    <w:p w14:paraId="303E90F5" w14:textId="77777777" w:rsidR="006D5B9C" w:rsidRPr="006D5B9C" w:rsidRDefault="006D5B9C" w:rsidP="006D5B9C">
      <w:pPr>
        <w:pStyle w:val="ParagraphStyle"/>
      </w:pPr>
      <w:r w:rsidRPr="006D5B9C">
        <w:t xml:space="preserve">Henry had always been a </w:t>
      </w:r>
      <w:r w:rsidRPr="006D5B9C">
        <w:rPr>
          <w:b/>
          <w:bCs/>
        </w:rPr>
        <w:t>happy</w:t>
      </w:r>
      <w:r w:rsidRPr="006D5B9C">
        <w:t xml:space="preserve"> man, wherever he went he wore a </w:t>
      </w:r>
      <w:r w:rsidRPr="006D5B9C">
        <w:rPr>
          <w:b/>
          <w:bCs/>
        </w:rPr>
        <w:t>happy</w:t>
      </w:r>
      <w:r w:rsidRPr="006D5B9C">
        <w:t xml:space="preserve"> expression OR Henry had always been a </w:t>
      </w:r>
      <w:r w:rsidRPr="006D5B9C">
        <w:rPr>
          <w:b/>
          <w:bCs/>
        </w:rPr>
        <w:t>happy</w:t>
      </w:r>
      <w:r w:rsidRPr="006D5B9C">
        <w:t xml:space="preserve"> man, wherever he went he wore a </w:t>
      </w:r>
      <w:r w:rsidRPr="006D5B9C">
        <w:rPr>
          <w:b/>
          <w:bCs/>
        </w:rPr>
        <w:t>cheery</w:t>
      </w:r>
      <w:r w:rsidRPr="006D5B9C">
        <w:t xml:space="preserve"> expression. </w:t>
      </w:r>
    </w:p>
    <w:p w14:paraId="6B4BDF92" w14:textId="7BE03222" w:rsidR="00A43188" w:rsidRDefault="00F64863" w:rsidP="00A43188">
      <w:pPr>
        <w:pStyle w:val="SlideTitles"/>
      </w:pPr>
      <w:r>
        <w:t>7</w:t>
      </w:r>
      <w:r w:rsidR="00A43188" w:rsidRPr="00A43188">
        <w:t xml:space="preserve"> </w:t>
      </w:r>
      <w:r w:rsidR="00685C48">
        <w:t>of 19</w:t>
      </w:r>
      <w:r w:rsidR="00A43188" w:rsidRPr="00A43188">
        <w:t xml:space="preserve"> – </w:t>
      </w:r>
      <w:r w:rsidR="006D5B9C" w:rsidRPr="006D5B9C">
        <w:t>Why are synonyms useful?</w:t>
      </w:r>
    </w:p>
    <w:p w14:paraId="58CCC957" w14:textId="77777777" w:rsidR="00A43188" w:rsidRDefault="006D5B9C" w:rsidP="00A43188">
      <w:pPr>
        <w:pStyle w:val="ParagraphStyle"/>
      </w:pPr>
      <w:r w:rsidRPr="006D5B9C">
        <w:t>While synonyms are useful for expanding your vocabulary they do have a number of other uses as well, such as:</w:t>
      </w:r>
    </w:p>
    <w:p w14:paraId="4354FEA0" w14:textId="77777777" w:rsidR="006D5B9C" w:rsidRDefault="006D5B9C" w:rsidP="00A43188">
      <w:pPr>
        <w:pStyle w:val="ParagraphStyle"/>
      </w:pPr>
    </w:p>
    <w:p w14:paraId="2EB908CF" w14:textId="77777777" w:rsidR="006D5B9C" w:rsidRDefault="006D5B9C" w:rsidP="00A43188">
      <w:pPr>
        <w:pStyle w:val="ParagraphStyle"/>
      </w:pPr>
      <w:r w:rsidRPr="006D5B9C">
        <w:rPr>
          <w:b/>
        </w:rPr>
        <w:t>Helping you to write better descriptions</w:t>
      </w:r>
    </w:p>
    <w:p w14:paraId="0B93A805" w14:textId="77777777" w:rsidR="006D5B9C" w:rsidRDefault="006D5B9C" w:rsidP="006D5B9C">
      <w:pPr>
        <w:pStyle w:val="ParagraphStyle"/>
      </w:pPr>
      <w:r w:rsidRPr="006D5B9C">
        <w:t>Having a bank of synonyms for words that you use often means that you can keep adding detail to your writing without repeating the same words. This will also help to keep your writing varied, meaning it will not become boring or stale.</w:t>
      </w:r>
    </w:p>
    <w:p w14:paraId="3AA191D9" w14:textId="77777777" w:rsidR="006D5B9C" w:rsidRDefault="006D5B9C" w:rsidP="006D5B9C">
      <w:pPr>
        <w:pStyle w:val="ParagraphStyle"/>
      </w:pPr>
    </w:p>
    <w:p w14:paraId="6364F6FD" w14:textId="77777777" w:rsidR="006D5B9C" w:rsidRDefault="006D5B9C" w:rsidP="006D5B9C">
      <w:pPr>
        <w:pStyle w:val="ParagraphStyle"/>
      </w:pPr>
      <w:r w:rsidRPr="006D5B9C">
        <w:rPr>
          <w:b/>
        </w:rPr>
        <w:t>Keeping your reader interested</w:t>
      </w:r>
    </w:p>
    <w:p w14:paraId="33643ADA" w14:textId="77777777" w:rsidR="006D5B9C" w:rsidRPr="006D5B9C" w:rsidRDefault="006D5B9C" w:rsidP="006D5B9C">
      <w:pPr>
        <w:pStyle w:val="ParagraphStyle"/>
      </w:pPr>
      <w:r w:rsidRPr="006D5B9C">
        <w:t>Using different words will keep your reader interested in your writing as well, as they do not have to read the same things over and over but instead will read slightly different descriptions and phrases, which is a great way to keep them hooked on your writing.</w:t>
      </w:r>
    </w:p>
    <w:p w14:paraId="27328919" w14:textId="33B51019" w:rsidR="00A43188" w:rsidRDefault="00F64863" w:rsidP="00A43188">
      <w:pPr>
        <w:pStyle w:val="SlideTitles"/>
      </w:pPr>
      <w:r>
        <w:lastRenderedPageBreak/>
        <w:t>8</w:t>
      </w:r>
      <w:r w:rsidR="00A43188" w:rsidRPr="00A43188">
        <w:t xml:space="preserve"> </w:t>
      </w:r>
      <w:r w:rsidR="00685C48">
        <w:t>of 19</w:t>
      </w:r>
      <w:r w:rsidR="00A43188" w:rsidRPr="00A43188">
        <w:t xml:space="preserve"> – </w:t>
      </w:r>
      <w:r w:rsidR="006D5B9C" w:rsidRPr="006D5B9C">
        <w:t>Question 1</w:t>
      </w:r>
    </w:p>
    <w:p w14:paraId="58C25DFF" w14:textId="77777777" w:rsidR="00A43188" w:rsidRDefault="006D5B9C" w:rsidP="00A43188">
      <w:pPr>
        <w:pStyle w:val="ParagraphStyle"/>
      </w:pPr>
      <w:r w:rsidRPr="006D5B9C">
        <w:t xml:space="preserve">Indicate whether the following statements are </w:t>
      </w:r>
      <w:r>
        <w:t>true</w:t>
      </w:r>
      <w:r w:rsidRPr="006D5B9C">
        <w:t xml:space="preserve"> or </w:t>
      </w:r>
      <w:r>
        <w:t>false</w:t>
      </w:r>
      <w:r w:rsidRPr="006D5B9C">
        <w:t>.</w:t>
      </w:r>
    </w:p>
    <w:p w14:paraId="339CD847" w14:textId="77777777" w:rsidR="006D5B9C" w:rsidRDefault="006D5B9C" w:rsidP="00A43188">
      <w:pPr>
        <w:pStyle w:val="ParagraphStyle"/>
      </w:pPr>
    </w:p>
    <w:p w14:paraId="2321F110" w14:textId="77777777" w:rsidR="006D5B9C" w:rsidRDefault="006D5B9C" w:rsidP="006D5B9C">
      <w:pPr>
        <w:pStyle w:val="ParagraphStyle"/>
      </w:pPr>
      <w:r w:rsidRPr="006D5B9C">
        <w:t>A thesaurus is a book where different words are listed in alphabetical order and their meanings are listed underneath</w:t>
      </w:r>
      <w:r>
        <w:t>.</w:t>
      </w:r>
    </w:p>
    <w:p w14:paraId="6829C169" w14:textId="77777777" w:rsidR="006D5B9C" w:rsidRDefault="006D5B9C" w:rsidP="006D5B9C">
      <w:pPr>
        <w:pStyle w:val="ParagraphStyle"/>
      </w:pPr>
      <w:r>
        <w:t>True</w:t>
      </w:r>
    </w:p>
    <w:p w14:paraId="24EDC7BE" w14:textId="77777777" w:rsidR="006D5B9C" w:rsidRDefault="006D5B9C" w:rsidP="006D5B9C">
      <w:pPr>
        <w:pStyle w:val="ParagraphStyle"/>
      </w:pPr>
      <w:r>
        <w:t>False</w:t>
      </w:r>
    </w:p>
    <w:p w14:paraId="51147B65" w14:textId="77777777" w:rsidR="006D5B9C" w:rsidRDefault="006D5B9C" w:rsidP="006D5B9C">
      <w:pPr>
        <w:pStyle w:val="ParagraphStyle"/>
      </w:pPr>
    </w:p>
    <w:p w14:paraId="19CEB473" w14:textId="77777777" w:rsidR="006D5B9C" w:rsidRDefault="006D5B9C" w:rsidP="006D5B9C">
      <w:pPr>
        <w:pStyle w:val="ParagraphStyle"/>
      </w:pPr>
      <w:r>
        <w:t>The correct answer is: False.</w:t>
      </w:r>
    </w:p>
    <w:p w14:paraId="29ED62B1" w14:textId="77777777" w:rsidR="006D5B9C" w:rsidRDefault="006D5B9C" w:rsidP="006D5B9C">
      <w:pPr>
        <w:pStyle w:val="ParagraphStyle"/>
      </w:pPr>
    </w:p>
    <w:p w14:paraId="12EFDBA6" w14:textId="77777777" w:rsidR="006D5B9C" w:rsidRDefault="006D5B9C" w:rsidP="006D5B9C">
      <w:pPr>
        <w:pStyle w:val="ParagraphStyle"/>
      </w:pPr>
      <w:r w:rsidRPr="006D5B9C">
        <w:t>A thesaurus is a book where different words are listed in alphabetical order alongside a list of each word’s synonyms</w:t>
      </w:r>
    </w:p>
    <w:p w14:paraId="16CA1D63" w14:textId="77777777" w:rsidR="006D5B9C" w:rsidRDefault="006D5B9C" w:rsidP="006D5B9C">
      <w:pPr>
        <w:pStyle w:val="ParagraphStyle"/>
      </w:pPr>
      <w:r>
        <w:t>True</w:t>
      </w:r>
    </w:p>
    <w:p w14:paraId="62D62DA3" w14:textId="77777777" w:rsidR="006D5B9C" w:rsidRDefault="006D5B9C" w:rsidP="006D5B9C">
      <w:pPr>
        <w:pStyle w:val="ParagraphStyle"/>
      </w:pPr>
      <w:r>
        <w:t>False</w:t>
      </w:r>
    </w:p>
    <w:p w14:paraId="4DA1BBC7" w14:textId="77777777" w:rsidR="006D5B9C" w:rsidRDefault="006D5B9C" w:rsidP="006D5B9C">
      <w:pPr>
        <w:pStyle w:val="ParagraphStyle"/>
      </w:pPr>
    </w:p>
    <w:p w14:paraId="50AD9AE8" w14:textId="77777777" w:rsidR="006D5B9C" w:rsidRPr="006D5B9C" w:rsidRDefault="006D5B9C" w:rsidP="006D5B9C">
      <w:pPr>
        <w:pStyle w:val="ParagraphStyle"/>
      </w:pPr>
      <w:r>
        <w:t>The correct answer is: True.</w:t>
      </w:r>
    </w:p>
    <w:p w14:paraId="2F1C996A" w14:textId="1C6D9B29" w:rsidR="00A43188" w:rsidRDefault="00F64863" w:rsidP="00A43188">
      <w:pPr>
        <w:pStyle w:val="SlideTitles"/>
      </w:pPr>
      <w:r>
        <w:t>9</w:t>
      </w:r>
      <w:r w:rsidR="00A43188" w:rsidRPr="00A43188">
        <w:t xml:space="preserve"> </w:t>
      </w:r>
      <w:r w:rsidR="00685C48">
        <w:t>of 19</w:t>
      </w:r>
      <w:r w:rsidR="00A43188" w:rsidRPr="00A43188">
        <w:t xml:space="preserve"> – </w:t>
      </w:r>
      <w:r w:rsidR="006D5B9C" w:rsidRPr="00C05073">
        <w:t>Question 2</w:t>
      </w:r>
    </w:p>
    <w:p w14:paraId="773636E5" w14:textId="030C83ED" w:rsidR="00A43188" w:rsidRDefault="006D5B9C" w:rsidP="00A43188">
      <w:pPr>
        <w:pStyle w:val="ParagraphStyle"/>
      </w:pPr>
      <w:r w:rsidRPr="006D5B9C">
        <w:t>From the list below, which words are synonyms for the word “afraid”?</w:t>
      </w:r>
    </w:p>
    <w:p w14:paraId="122DDE29" w14:textId="04B0942E" w:rsidR="00B65BF2" w:rsidRDefault="00B65BF2" w:rsidP="00A43188">
      <w:pPr>
        <w:pStyle w:val="ParagraphStyle"/>
      </w:pPr>
    </w:p>
    <w:p w14:paraId="0531658E" w14:textId="793CC1AA" w:rsidR="00B65BF2" w:rsidRDefault="00B65BF2" w:rsidP="00A43188">
      <w:pPr>
        <w:pStyle w:val="ParagraphStyle"/>
      </w:pPr>
      <w:r>
        <w:t>Choose all that apply:</w:t>
      </w:r>
    </w:p>
    <w:p w14:paraId="338C7464" w14:textId="1EF7239F" w:rsidR="00C20AC0" w:rsidRDefault="00421E55" w:rsidP="006A65D3">
      <w:pPr>
        <w:pStyle w:val="ParagraphStyle"/>
        <w:numPr>
          <w:ilvl w:val="0"/>
          <w:numId w:val="17"/>
        </w:numPr>
      </w:pPr>
      <w:r w:rsidRPr="00421E55">
        <w:t>Frightened</w:t>
      </w:r>
    </w:p>
    <w:p w14:paraId="0A1E55D8" w14:textId="5006424B" w:rsidR="00421E55" w:rsidRDefault="00992003" w:rsidP="006A65D3">
      <w:pPr>
        <w:pStyle w:val="ParagraphStyle"/>
        <w:numPr>
          <w:ilvl w:val="0"/>
          <w:numId w:val="17"/>
        </w:numPr>
      </w:pPr>
      <w:r w:rsidRPr="00992003">
        <w:t>Fearful</w:t>
      </w:r>
    </w:p>
    <w:p w14:paraId="1B2A1D00" w14:textId="1812CF5B" w:rsidR="00992003" w:rsidRDefault="00992003" w:rsidP="006A65D3">
      <w:pPr>
        <w:pStyle w:val="ParagraphStyle"/>
        <w:numPr>
          <w:ilvl w:val="0"/>
          <w:numId w:val="17"/>
        </w:numPr>
      </w:pPr>
      <w:r w:rsidRPr="00992003">
        <w:t>Tired</w:t>
      </w:r>
    </w:p>
    <w:p w14:paraId="24A98258" w14:textId="01308D83" w:rsidR="00992003" w:rsidRDefault="00992003" w:rsidP="006A65D3">
      <w:pPr>
        <w:pStyle w:val="ParagraphStyle"/>
        <w:numPr>
          <w:ilvl w:val="0"/>
          <w:numId w:val="17"/>
        </w:numPr>
      </w:pPr>
      <w:r w:rsidRPr="00992003">
        <w:t>Happy</w:t>
      </w:r>
    </w:p>
    <w:p w14:paraId="3EB18E84" w14:textId="58E80BF0" w:rsidR="00992003" w:rsidRDefault="006A65D3" w:rsidP="006A65D3">
      <w:pPr>
        <w:pStyle w:val="ParagraphStyle"/>
        <w:numPr>
          <w:ilvl w:val="0"/>
          <w:numId w:val="17"/>
        </w:numPr>
      </w:pPr>
      <w:r w:rsidRPr="006A65D3">
        <w:t>Scared</w:t>
      </w:r>
    </w:p>
    <w:p w14:paraId="75E4E2A7" w14:textId="77777777" w:rsidR="006D5B9C" w:rsidRDefault="006D5B9C" w:rsidP="00A43188">
      <w:pPr>
        <w:pStyle w:val="ParagraphStyle"/>
      </w:pPr>
    </w:p>
    <w:p w14:paraId="68D81D6C" w14:textId="3A2639EA" w:rsidR="006D5B9C" w:rsidRDefault="006D5B9C" w:rsidP="00A43188">
      <w:pPr>
        <w:pStyle w:val="ParagraphStyle"/>
      </w:pPr>
      <w:r>
        <w:t>The correct answers are</w:t>
      </w:r>
      <w:r w:rsidR="006A65D3">
        <w:t xml:space="preserve"> A, B and E,</w:t>
      </w:r>
      <w:r>
        <w:t xml:space="preserve"> </w:t>
      </w:r>
      <w:r w:rsidRPr="006D5B9C">
        <w:t>frightened, fearful and scared.</w:t>
      </w:r>
    </w:p>
    <w:p w14:paraId="45EDA2B5" w14:textId="20199255" w:rsidR="00A43188" w:rsidRDefault="00A43188" w:rsidP="00A43188">
      <w:pPr>
        <w:pStyle w:val="SlideTitles"/>
      </w:pPr>
      <w:r w:rsidRPr="00A43188">
        <w:t>1</w:t>
      </w:r>
      <w:r w:rsidR="00F64863">
        <w:t>0</w:t>
      </w:r>
      <w:r w:rsidRPr="00A43188">
        <w:t xml:space="preserve"> </w:t>
      </w:r>
      <w:r w:rsidR="00685C48">
        <w:t>of 19</w:t>
      </w:r>
      <w:r w:rsidRPr="00A43188">
        <w:t xml:space="preserve"> – </w:t>
      </w:r>
      <w:r w:rsidR="006D5B9C" w:rsidRPr="00C05073">
        <w:t>Question 3</w:t>
      </w:r>
    </w:p>
    <w:p w14:paraId="4887D7DD" w14:textId="23F3E76B" w:rsidR="00A43188" w:rsidRDefault="006D5B9C" w:rsidP="00A43188">
      <w:pPr>
        <w:pStyle w:val="ParagraphStyle"/>
      </w:pPr>
      <w:r w:rsidRPr="006D5B9C">
        <w:t>From the list below, which words are synonyms for the word “loud”?</w:t>
      </w:r>
    </w:p>
    <w:p w14:paraId="102FA37D" w14:textId="77777777" w:rsidR="00B65BF2" w:rsidRDefault="00B65BF2" w:rsidP="00A43188">
      <w:pPr>
        <w:pStyle w:val="ParagraphStyle"/>
      </w:pPr>
    </w:p>
    <w:p w14:paraId="5F01BD86" w14:textId="5F5D0FAF" w:rsidR="00B65BF2" w:rsidRDefault="00B65BF2" w:rsidP="00A43188">
      <w:pPr>
        <w:pStyle w:val="ParagraphStyle"/>
      </w:pPr>
      <w:r>
        <w:t>Choose all that apply:</w:t>
      </w:r>
    </w:p>
    <w:p w14:paraId="28B77009" w14:textId="67A24F88" w:rsidR="00937F7A" w:rsidRDefault="00036B11" w:rsidP="00353597">
      <w:pPr>
        <w:pStyle w:val="ParagraphStyle"/>
        <w:numPr>
          <w:ilvl w:val="0"/>
          <w:numId w:val="18"/>
        </w:numPr>
      </w:pPr>
      <w:r w:rsidRPr="00036B11">
        <w:t>Whisper</w:t>
      </w:r>
    </w:p>
    <w:p w14:paraId="31147F1F" w14:textId="392D990D" w:rsidR="00036B11" w:rsidRDefault="00036B11" w:rsidP="00353597">
      <w:pPr>
        <w:pStyle w:val="ParagraphStyle"/>
        <w:numPr>
          <w:ilvl w:val="0"/>
          <w:numId w:val="18"/>
        </w:numPr>
      </w:pPr>
      <w:r>
        <w:t>Bold</w:t>
      </w:r>
    </w:p>
    <w:p w14:paraId="25555D11" w14:textId="6201B107" w:rsidR="00036B11" w:rsidRDefault="00036B11" w:rsidP="00353597">
      <w:pPr>
        <w:pStyle w:val="ParagraphStyle"/>
        <w:numPr>
          <w:ilvl w:val="0"/>
          <w:numId w:val="18"/>
        </w:numPr>
      </w:pPr>
      <w:r>
        <w:t>Deafening</w:t>
      </w:r>
    </w:p>
    <w:p w14:paraId="75F141FD" w14:textId="3898A769" w:rsidR="00036B11" w:rsidRDefault="00353597" w:rsidP="00353597">
      <w:pPr>
        <w:pStyle w:val="ParagraphStyle"/>
        <w:numPr>
          <w:ilvl w:val="0"/>
          <w:numId w:val="18"/>
        </w:numPr>
      </w:pPr>
      <w:r w:rsidRPr="00353597">
        <w:t>Ear-splitting</w:t>
      </w:r>
    </w:p>
    <w:p w14:paraId="535B482D" w14:textId="32897FE3" w:rsidR="00353597" w:rsidRDefault="00353597" w:rsidP="00353597">
      <w:pPr>
        <w:pStyle w:val="ParagraphStyle"/>
        <w:numPr>
          <w:ilvl w:val="0"/>
          <w:numId w:val="18"/>
        </w:numPr>
      </w:pPr>
      <w:r>
        <w:t>Quiet</w:t>
      </w:r>
    </w:p>
    <w:p w14:paraId="147C716C" w14:textId="77777777" w:rsidR="00673E57" w:rsidRDefault="00673E57" w:rsidP="00673E57">
      <w:pPr>
        <w:pStyle w:val="ParagraphStyle"/>
        <w:numPr>
          <w:ilvl w:val="0"/>
          <w:numId w:val="18"/>
        </w:numPr>
      </w:pPr>
      <w:r>
        <w:t>Noisy</w:t>
      </w:r>
    </w:p>
    <w:p w14:paraId="5FFBF610" w14:textId="56395EDA" w:rsidR="00353597" w:rsidRDefault="00353597" w:rsidP="00353597">
      <w:pPr>
        <w:pStyle w:val="ParagraphStyle"/>
        <w:numPr>
          <w:ilvl w:val="0"/>
          <w:numId w:val="18"/>
        </w:numPr>
      </w:pPr>
      <w:r w:rsidRPr="00353597">
        <w:t>Uncomfortable</w:t>
      </w:r>
    </w:p>
    <w:p w14:paraId="1E711885" w14:textId="77777777" w:rsidR="006D5B9C" w:rsidRDefault="006D5B9C" w:rsidP="00A43188">
      <w:pPr>
        <w:pStyle w:val="ParagraphStyle"/>
      </w:pPr>
    </w:p>
    <w:p w14:paraId="73C67AFC" w14:textId="12661473" w:rsidR="006D5B9C" w:rsidRDefault="00C547C9" w:rsidP="00A43188">
      <w:pPr>
        <w:pStyle w:val="ParagraphStyle"/>
      </w:pPr>
      <w:r>
        <w:t>The correct answers</w:t>
      </w:r>
      <w:r w:rsidR="006D5B9C" w:rsidRPr="006D5B9C">
        <w:t xml:space="preserve"> are</w:t>
      </w:r>
      <w:r w:rsidR="00353597">
        <w:t xml:space="preserve"> </w:t>
      </w:r>
      <w:r w:rsidR="00673E57">
        <w:t>C, D and F,</w:t>
      </w:r>
      <w:r w:rsidR="006D5B9C" w:rsidRPr="006D5B9C">
        <w:t xml:space="preserve"> deafening, ear-splitting and noisy.</w:t>
      </w:r>
    </w:p>
    <w:p w14:paraId="2068F921" w14:textId="3E87D334" w:rsidR="00A43188" w:rsidRPr="00C547C9" w:rsidRDefault="00A43188" w:rsidP="00C547C9">
      <w:pPr>
        <w:pStyle w:val="SlideTitles"/>
      </w:pPr>
      <w:r w:rsidRPr="00A43188">
        <w:t>1</w:t>
      </w:r>
      <w:r w:rsidR="00F64863">
        <w:t>1</w:t>
      </w:r>
      <w:r w:rsidRPr="00A43188">
        <w:t xml:space="preserve"> </w:t>
      </w:r>
      <w:r w:rsidR="00685C48">
        <w:t>of 19</w:t>
      </w:r>
      <w:r w:rsidRPr="00A43188">
        <w:t xml:space="preserve"> – </w:t>
      </w:r>
      <w:r w:rsidR="00C547C9" w:rsidRPr="00C547C9">
        <w:t>Introduction to antonyms</w:t>
      </w:r>
    </w:p>
    <w:p w14:paraId="762A29E5" w14:textId="77777777" w:rsidR="00A43188" w:rsidRDefault="00C547C9" w:rsidP="00A43188">
      <w:pPr>
        <w:pStyle w:val="ParagraphStyle"/>
      </w:pPr>
      <w:r w:rsidRPr="00C547C9">
        <w:t>Antonym is the word used when we are talking about words that are opposite to each other.</w:t>
      </w:r>
    </w:p>
    <w:p w14:paraId="4A963E43" w14:textId="77777777" w:rsidR="00C547C9" w:rsidRDefault="00C547C9" w:rsidP="00A43188">
      <w:pPr>
        <w:pStyle w:val="ParagraphStyle"/>
      </w:pPr>
    </w:p>
    <w:p w14:paraId="00DF64CA" w14:textId="77777777" w:rsidR="00C547C9" w:rsidRDefault="00C547C9" w:rsidP="00C547C9">
      <w:pPr>
        <w:pStyle w:val="ParagraphStyle"/>
      </w:pPr>
      <w:r w:rsidRPr="00C547C9">
        <w:t>We use antonyms in our everyday conversations without even realising it. They make up an important part of our vocabulary because they allow us to explain things to people in a clear and obvious way so our meanings are understood.</w:t>
      </w:r>
    </w:p>
    <w:p w14:paraId="152A41B2" w14:textId="77777777" w:rsidR="00C547C9" w:rsidRDefault="00C547C9" w:rsidP="00C547C9">
      <w:pPr>
        <w:pStyle w:val="ParagraphStyle"/>
      </w:pPr>
    </w:p>
    <w:p w14:paraId="112718DE" w14:textId="77777777" w:rsidR="00C547C9" w:rsidRDefault="00C547C9" w:rsidP="00C547C9">
      <w:pPr>
        <w:pStyle w:val="ParagraphStyle"/>
      </w:pPr>
      <w:r w:rsidRPr="00C547C9">
        <w:lastRenderedPageBreak/>
        <w:t>As opposites, antonyms will usually have an obvious pairing and there are some examples that will be quite familiar, for example:</w:t>
      </w:r>
    </w:p>
    <w:p w14:paraId="23F1BB67" w14:textId="77777777" w:rsidR="00C547C9" w:rsidRDefault="00C547C9" w:rsidP="00C547C9">
      <w:pPr>
        <w:pStyle w:val="ParagraphStyle"/>
        <w:numPr>
          <w:ilvl w:val="0"/>
          <w:numId w:val="10"/>
        </w:numPr>
      </w:pPr>
      <w:r w:rsidRPr="00C547C9">
        <w:t>Hot and cold</w:t>
      </w:r>
    </w:p>
    <w:p w14:paraId="0BAF29D6" w14:textId="77777777" w:rsidR="00C547C9" w:rsidRDefault="00C547C9" w:rsidP="00C547C9">
      <w:pPr>
        <w:pStyle w:val="ParagraphStyle"/>
        <w:numPr>
          <w:ilvl w:val="0"/>
          <w:numId w:val="10"/>
        </w:numPr>
      </w:pPr>
      <w:r w:rsidRPr="00C547C9">
        <w:t>Loud and quiet</w:t>
      </w:r>
    </w:p>
    <w:p w14:paraId="59E4B68B" w14:textId="77777777" w:rsidR="00C547C9" w:rsidRDefault="00C547C9" w:rsidP="00C547C9">
      <w:pPr>
        <w:pStyle w:val="ParagraphStyle"/>
        <w:numPr>
          <w:ilvl w:val="0"/>
          <w:numId w:val="10"/>
        </w:numPr>
      </w:pPr>
      <w:r w:rsidRPr="00C547C9">
        <w:t>Small and big</w:t>
      </w:r>
    </w:p>
    <w:p w14:paraId="363BD2BE" w14:textId="77777777" w:rsidR="00C547C9" w:rsidRDefault="00C547C9" w:rsidP="00C547C9">
      <w:pPr>
        <w:pStyle w:val="ParagraphStyle"/>
      </w:pPr>
    </w:p>
    <w:p w14:paraId="301095E5" w14:textId="77777777" w:rsidR="00C547C9" w:rsidRPr="00C547C9" w:rsidRDefault="00C547C9" w:rsidP="00C547C9">
      <w:pPr>
        <w:pStyle w:val="ParagraphStyle"/>
      </w:pPr>
      <w:r w:rsidRPr="00C547C9">
        <w:t>Some antonyms can be a little more complicated though.</w:t>
      </w:r>
    </w:p>
    <w:p w14:paraId="075347FD" w14:textId="4D1605FF" w:rsidR="00A43188" w:rsidRPr="00C547C9" w:rsidRDefault="00A43188" w:rsidP="00C547C9">
      <w:pPr>
        <w:pStyle w:val="SlideTitles"/>
      </w:pPr>
      <w:r w:rsidRPr="00A43188">
        <w:t>1</w:t>
      </w:r>
      <w:r w:rsidR="00F64863">
        <w:t>2</w:t>
      </w:r>
      <w:r w:rsidRPr="00A43188">
        <w:t xml:space="preserve"> </w:t>
      </w:r>
      <w:r w:rsidR="00685C48">
        <w:t>of 19</w:t>
      </w:r>
      <w:r w:rsidRPr="00A43188">
        <w:t xml:space="preserve"> – </w:t>
      </w:r>
      <w:r w:rsidR="00C547C9" w:rsidRPr="00C547C9">
        <w:t>Example antonyms</w:t>
      </w:r>
    </w:p>
    <w:p w14:paraId="20FD6790" w14:textId="77777777" w:rsidR="00A43188" w:rsidRDefault="00C547C9" w:rsidP="00C547C9">
      <w:pPr>
        <w:pStyle w:val="ParagraphStyle"/>
      </w:pPr>
      <w:r w:rsidRPr="00C547C9">
        <w:t>Although antonyms come in pairs – like hot and cold – antonyms can be expanded by looking for synonyms for the antonyms too!</w:t>
      </w:r>
    </w:p>
    <w:p w14:paraId="347AD10F" w14:textId="77777777" w:rsidR="00C547C9" w:rsidRDefault="00C547C9" w:rsidP="00C547C9">
      <w:pPr>
        <w:pStyle w:val="ParagraphStyle"/>
      </w:pPr>
    </w:p>
    <w:p w14:paraId="66B30CCE" w14:textId="77777777" w:rsidR="00C547C9" w:rsidRDefault="00C547C9" w:rsidP="00C547C9">
      <w:pPr>
        <w:pStyle w:val="ParagraphStyle"/>
      </w:pPr>
      <w:r w:rsidRPr="00C547C9">
        <w:t xml:space="preserve">Let’s </w:t>
      </w:r>
      <w:r w:rsidR="00370736">
        <w:t xml:space="preserve">look at the word </w:t>
      </w:r>
      <w:r w:rsidRPr="00C547C9">
        <w:t>hungry as an example. The antonym for hungry is full – i.e. being full up of food.</w:t>
      </w:r>
    </w:p>
    <w:p w14:paraId="7DFF2B4D" w14:textId="77777777" w:rsidR="00C547C9" w:rsidRDefault="00C547C9" w:rsidP="00C547C9">
      <w:pPr>
        <w:pStyle w:val="ParagraphStyle"/>
      </w:pPr>
    </w:p>
    <w:p w14:paraId="412D1B77" w14:textId="77777777" w:rsidR="00C547C9" w:rsidRDefault="00C547C9" w:rsidP="00C547C9">
      <w:pPr>
        <w:pStyle w:val="ParagraphStyle"/>
      </w:pPr>
      <w:r w:rsidRPr="00C547C9">
        <w:t>However, we could use a number of synonyms in place of “ful</w:t>
      </w:r>
      <w:r w:rsidR="00370736">
        <w:t xml:space="preserve">l” and still find antonyms for </w:t>
      </w:r>
      <w:r w:rsidRPr="00C547C9">
        <w:t>hungry, for example:</w:t>
      </w:r>
    </w:p>
    <w:p w14:paraId="7A836CAF" w14:textId="77777777" w:rsidR="00C547C9" w:rsidRDefault="00C547C9" w:rsidP="00C547C9">
      <w:pPr>
        <w:pStyle w:val="ParagraphStyle"/>
      </w:pPr>
    </w:p>
    <w:p w14:paraId="1EED6838" w14:textId="77777777" w:rsidR="00370736" w:rsidRDefault="00370736" w:rsidP="00370736">
      <w:pPr>
        <w:pStyle w:val="ParagraphStyle"/>
        <w:numPr>
          <w:ilvl w:val="0"/>
          <w:numId w:val="11"/>
        </w:numPr>
      </w:pPr>
      <w:r>
        <w:t>F</w:t>
      </w:r>
      <w:r w:rsidR="00C547C9">
        <w:t>ull</w:t>
      </w:r>
    </w:p>
    <w:p w14:paraId="14C3DC87" w14:textId="77777777" w:rsidR="00370736" w:rsidRDefault="00370736" w:rsidP="00370736">
      <w:pPr>
        <w:pStyle w:val="ParagraphStyle"/>
        <w:numPr>
          <w:ilvl w:val="0"/>
          <w:numId w:val="11"/>
        </w:numPr>
      </w:pPr>
      <w:r>
        <w:t>S</w:t>
      </w:r>
      <w:r w:rsidR="00C547C9">
        <w:t xml:space="preserve">tuffed </w:t>
      </w:r>
    </w:p>
    <w:p w14:paraId="38EFD2A7" w14:textId="77777777" w:rsidR="00C547C9" w:rsidRDefault="00370736" w:rsidP="00370736">
      <w:pPr>
        <w:pStyle w:val="ParagraphStyle"/>
        <w:numPr>
          <w:ilvl w:val="0"/>
          <w:numId w:val="11"/>
        </w:numPr>
      </w:pPr>
      <w:r>
        <w:t>Well-</w:t>
      </w:r>
      <w:r w:rsidR="00C547C9">
        <w:t>fed</w:t>
      </w:r>
    </w:p>
    <w:p w14:paraId="63711F91" w14:textId="77777777" w:rsidR="00C547C9" w:rsidRDefault="00C547C9" w:rsidP="00C547C9">
      <w:pPr>
        <w:pStyle w:val="ParagraphStyle"/>
      </w:pPr>
    </w:p>
    <w:p w14:paraId="05D4E1C9" w14:textId="77777777" w:rsidR="00C547C9" w:rsidRPr="00C547C9" w:rsidRDefault="00C547C9" w:rsidP="00C547C9">
      <w:pPr>
        <w:pStyle w:val="ParagraphStyle"/>
      </w:pPr>
      <w:r w:rsidRPr="00C547C9">
        <w:t>Here we are using our extra vocabulary from synonyms to find more antonyms for hungry!</w:t>
      </w:r>
    </w:p>
    <w:p w14:paraId="52E682E8" w14:textId="12B965FF" w:rsidR="00A43188" w:rsidRDefault="00A43188" w:rsidP="00A43188">
      <w:pPr>
        <w:pStyle w:val="SlideTitles"/>
      </w:pPr>
      <w:r w:rsidRPr="00A43188">
        <w:t>1</w:t>
      </w:r>
      <w:r w:rsidR="00F64863">
        <w:t>3</w:t>
      </w:r>
      <w:r w:rsidRPr="00A43188">
        <w:t xml:space="preserve"> </w:t>
      </w:r>
      <w:r w:rsidR="00685C48">
        <w:t>of 19</w:t>
      </w:r>
      <w:r w:rsidRPr="00A43188">
        <w:t xml:space="preserve"> – </w:t>
      </w:r>
      <w:r w:rsidR="00C547C9" w:rsidRPr="00C547C9">
        <w:t>Example antonyms continued</w:t>
      </w:r>
    </w:p>
    <w:p w14:paraId="7038E288" w14:textId="77777777" w:rsidR="00A43188" w:rsidRDefault="00C547C9" w:rsidP="00C547C9">
      <w:pPr>
        <w:pStyle w:val="ParagraphStyle"/>
      </w:pPr>
      <w:r w:rsidRPr="00C547C9">
        <w:t>Let’s look at another example of how synonyms can help us to work out our antonyms.</w:t>
      </w:r>
    </w:p>
    <w:p w14:paraId="51577CF5" w14:textId="77777777" w:rsidR="00C547C9" w:rsidRDefault="00C547C9" w:rsidP="00C547C9">
      <w:pPr>
        <w:pStyle w:val="ParagraphStyle"/>
      </w:pPr>
    </w:p>
    <w:p w14:paraId="24619F18" w14:textId="77777777" w:rsidR="00C547C9" w:rsidRDefault="00C547C9" w:rsidP="00C547C9">
      <w:pPr>
        <w:pStyle w:val="ParagraphStyle"/>
      </w:pPr>
      <w:r w:rsidRPr="00C547C9">
        <w:t xml:space="preserve">If we take the word </w:t>
      </w:r>
      <w:r w:rsidR="00370736">
        <w:t>expensive</w:t>
      </w:r>
      <w:r w:rsidRPr="00C547C9">
        <w:t xml:space="preserve"> the obvious antonym for this word could be </w:t>
      </w:r>
      <w:r w:rsidR="00370736">
        <w:t>cheap</w:t>
      </w:r>
      <w:r w:rsidRPr="00C547C9">
        <w:t>, but there are one or two synonyms we can use here to create a different pair of words:</w:t>
      </w:r>
    </w:p>
    <w:p w14:paraId="50211843" w14:textId="77777777" w:rsidR="00C547C9" w:rsidRDefault="00C547C9" w:rsidP="00C547C9">
      <w:pPr>
        <w:pStyle w:val="ParagraphStyle"/>
      </w:pPr>
    </w:p>
    <w:p w14:paraId="20AC9331" w14:textId="77777777" w:rsidR="00370736" w:rsidRDefault="00370736" w:rsidP="00C547C9">
      <w:pPr>
        <w:pStyle w:val="ParagraphStyle"/>
        <w:numPr>
          <w:ilvl w:val="0"/>
          <w:numId w:val="11"/>
        </w:numPr>
      </w:pPr>
      <w:r>
        <w:t>C</w:t>
      </w:r>
      <w:r w:rsidR="00C547C9">
        <w:t>heap</w:t>
      </w:r>
    </w:p>
    <w:p w14:paraId="179771E8" w14:textId="77777777" w:rsidR="00370736" w:rsidRDefault="00370736" w:rsidP="00C547C9">
      <w:pPr>
        <w:pStyle w:val="ParagraphStyle"/>
        <w:numPr>
          <w:ilvl w:val="0"/>
          <w:numId w:val="11"/>
        </w:numPr>
      </w:pPr>
      <w:r>
        <w:t>I</w:t>
      </w:r>
      <w:r w:rsidR="00C547C9">
        <w:t>nexpensive</w:t>
      </w:r>
    </w:p>
    <w:p w14:paraId="27F9801D" w14:textId="77777777" w:rsidR="00C547C9" w:rsidRDefault="00370736" w:rsidP="00C547C9">
      <w:pPr>
        <w:pStyle w:val="ParagraphStyle"/>
        <w:numPr>
          <w:ilvl w:val="0"/>
          <w:numId w:val="11"/>
        </w:numPr>
      </w:pPr>
      <w:r>
        <w:t>Low-</w:t>
      </w:r>
      <w:r w:rsidR="00C547C9">
        <w:t>priced</w:t>
      </w:r>
    </w:p>
    <w:p w14:paraId="29B4A02B" w14:textId="77777777" w:rsidR="00C547C9" w:rsidRDefault="00C547C9" w:rsidP="00C547C9">
      <w:pPr>
        <w:pStyle w:val="ParagraphStyle"/>
      </w:pPr>
    </w:p>
    <w:p w14:paraId="11715DFA" w14:textId="77777777" w:rsidR="00C547C9" w:rsidRPr="00C547C9" w:rsidRDefault="00C547C9" w:rsidP="00C547C9">
      <w:pPr>
        <w:pStyle w:val="ParagraphStyle"/>
      </w:pPr>
      <w:r w:rsidRPr="00C547C9">
        <w:t>Using synonyms and antonyms together like this is another way of expanding our vocabulary because not only can we look up a number of synonyms for a particular word, but we may also be able to find a number of antonyms for a certain word as well.</w:t>
      </w:r>
    </w:p>
    <w:p w14:paraId="452EF6D1" w14:textId="7C029B75" w:rsidR="00A43188" w:rsidRDefault="00A43188" w:rsidP="00A43188">
      <w:pPr>
        <w:pStyle w:val="SlideTitles"/>
      </w:pPr>
      <w:r w:rsidRPr="00A43188">
        <w:t>1</w:t>
      </w:r>
      <w:r w:rsidR="00F64863">
        <w:t>4</w:t>
      </w:r>
      <w:r w:rsidRPr="00A43188">
        <w:t xml:space="preserve"> </w:t>
      </w:r>
      <w:r w:rsidR="00685C48">
        <w:t>of 19</w:t>
      </w:r>
      <w:r w:rsidRPr="00A43188">
        <w:t xml:space="preserve"> – </w:t>
      </w:r>
      <w:r w:rsidR="00C547C9" w:rsidRPr="00C547C9">
        <w:t>Why are antonyms useful?</w:t>
      </w:r>
    </w:p>
    <w:p w14:paraId="35BF9634" w14:textId="77777777" w:rsidR="00A43188" w:rsidRDefault="00C547C9" w:rsidP="00C547C9">
      <w:pPr>
        <w:pStyle w:val="ParagraphStyle"/>
      </w:pPr>
      <w:r w:rsidRPr="00C547C9">
        <w:t>Antonyms are particularly useful for giving good and clear instructions for something:</w:t>
      </w:r>
    </w:p>
    <w:p w14:paraId="11F22069" w14:textId="77777777" w:rsidR="00C547C9" w:rsidRDefault="00C547C9" w:rsidP="00C547C9">
      <w:pPr>
        <w:pStyle w:val="ParagraphStyle"/>
      </w:pPr>
    </w:p>
    <w:p w14:paraId="10D2159E" w14:textId="77777777" w:rsidR="00C547C9" w:rsidRPr="00C547C9" w:rsidRDefault="00C547C9" w:rsidP="00C547C9">
      <w:pPr>
        <w:pStyle w:val="ParagraphStyle"/>
      </w:pPr>
      <w:r w:rsidRPr="00C547C9">
        <w:t xml:space="preserve">“No, it’s not </w:t>
      </w:r>
      <w:r w:rsidRPr="00C547C9">
        <w:rPr>
          <w:b/>
          <w:bCs/>
        </w:rPr>
        <w:t xml:space="preserve">on top </w:t>
      </w:r>
      <w:r w:rsidRPr="00C547C9">
        <w:t xml:space="preserve">of the coffee table, it’s </w:t>
      </w:r>
      <w:r w:rsidRPr="00C547C9">
        <w:rPr>
          <w:b/>
          <w:bCs/>
        </w:rPr>
        <w:t>underneath</w:t>
      </w:r>
      <w:r w:rsidRPr="00C547C9">
        <w:t xml:space="preserve"> it!”</w:t>
      </w:r>
    </w:p>
    <w:p w14:paraId="66940E16" w14:textId="77777777" w:rsidR="00C547C9" w:rsidRDefault="00C547C9" w:rsidP="00C547C9">
      <w:pPr>
        <w:pStyle w:val="ParagraphStyle"/>
      </w:pPr>
    </w:p>
    <w:p w14:paraId="58ED4AF7" w14:textId="77777777" w:rsidR="00C547C9" w:rsidRDefault="00C547C9" w:rsidP="00C547C9">
      <w:pPr>
        <w:pStyle w:val="ParagraphStyle"/>
      </w:pPr>
      <w:r w:rsidRPr="00C547C9">
        <w:t>Synonyms and antonyms allow us to communicate in a clear way so that other people can understand and, if someone struggles to understand, having synonyms to hand means that we can rephrase our original wording without changing the meaning too – so, even when communication is difficult, synonyms and antonyms can help to make it easier.</w:t>
      </w:r>
    </w:p>
    <w:p w14:paraId="2261D1EE" w14:textId="77777777" w:rsidR="00C547C9" w:rsidRDefault="00C547C9" w:rsidP="00C547C9">
      <w:pPr>
        <w:pStyle w:val="ParagraphStyle"/>
      </w:pPr>
    </w:p>
    <w:p w14:paraId="1DBF5607" w14:textId="77777777" w:rsidR="00C547C9" w:rsidRDefault="00C547C9" w:rsidP="00C547C9">
      <w:pPr>
        <w:pStyle w:val="ParagraphStyle"/>
      </w:pPr>
      <w:r w:rsidRPr="00C547C9">
        <w:t>Antonyms can also be particularly useful for emphasising your point in an argument or discussion:</w:t>
      </w:r>
    </w:p>
    <w:p w14:paraId="505417B8" w14:textId="77777777" w:rsidR="00C547C9" w:rsidRDefault="00C547C9" w:rsidP="00C547C9">
      <w:pPr>
        <w:pStyle w:val="ParagraphStyle"/>
      </w:pPr>
    </w:p>
    <w:p w14:paraId="451ECB21" w14:textId="77777777" w:rsidR="00C547C9" w:rsidRPr="00C547C9" w:rsidRDefault="00C547C9" w:rsidP="00C547C9">
      <w:pPr>
        <w:pStyle w:val="ParagraphStyle"/>
      </w:pPr>
      <w:r w:rsidRPr="00C547C9">
        <w:t xml:space="preserve">“You say that you’re </w:t>
      </w:r>
      <w:r w:rsidRPr="00C547C9">
        <w:rPr>
          <w:b/>
          <w:bCs/>
        </w:rPr>
        <w:t>open-minded</w:t>
      </w:r>
      <w:r w:rsidRPr="00C547C9">
        <w:t xml:space="preserve"> but your thoughts seem </w:t>
      </w:r>
      <w:r w:rsidRPr="00C547C9">
        <w:rPr>
          <w:b/>
          <w:bCs/>
        </w:rPr>
        <w:t>close-minded</w:t>
      </w:r>
      <w:r w:rsidRPr="00C547C9">
        <w:t xml:space="preserve"> to me.”</w:t>
      </w:r>
    </w:p>
    <w:p w14:paraId="4963904C" w14:textId="6E87F9E0" w:rsidR="00A43188" w:rsidRDefault="00A43188" w:rsidP="00A43188">
      <w:pPr>
        <w:pStyle w:val="SlideTitles"/>
      </w:pPr>
      <w:r w:rsidRPr="00A43188">
        <w:lastRenderedPageBreak/>
        <w:t>1</w:t>
      </w:r>
      <w:r w:rsidR="00F64863">
        <w:t>5</w:t>
      </w:r>
      <w:r w:rsidRPr="00A43188">
        <w:t xml:space="preserve"> </w:t>
      </w:r>
      <w:r w:rsidR="00685C48">
        <w:t>of 19</w:t>
      </w:r>
      <w:r w:rsidRPr="00A43188">
        <w:t xml:space="preserve"> – </w:t>
      </w:r>
      <w:r w:rsidR="00C547C9" w:rsidRPr="00C547C9">
        <w:t>Antonyms and vocabulary</w:t>
      </w:r>
    </w:p>
    <w:p w14:paraId="0BA38F40" w14:textId="77777777" w:rsidR="00A43188" w:rsidRDefault="00C547C9" w:rsidP="00A43188">
      <w:pPr>
        <w:pStyle w:val="ParagraphStyle"/>
      </w:pPr>
      <w:r w:rsidRPr="00C547C9">
        <w:t>We have already seen how antonyms and synonyms can work toget</w:t>
      </w:r>
      <w:r w:rsidR="00851B59">
        <w:t>her to expand our vocabularies</w:t>
      </w:r>
      <w:r w:rsidRPr="00C547C9">
        <w:t>.</w:t>
      </w:r>
    </w:p>
    <w:p w14:paraId="1CBB4359" w14:textId="77777777" w:rsidR="00C547C9" w:rsidRDefault="00C547C9" w:rsidP="00A43188">
      <w:pPr>
        <w:pStyle w:val="ParagraphStyle"/>
      </w:pPr>
    </w:p>
    <w:p w14:paraId="5713708B" w14:textId="77777777" w:rsidR="00C547C9" w:rsidRDefault="00C547C9" w:rsidP="00C547C9">
      <w:pPr>
        <w:pStyle w:val="ParagraphStyle"/>
      </w:pPr>
      <w:r w:rsidRPr="00C547C9">
        <w:t>If every word has an antonym, but every word also has a number of synonyms, then the more we swap and change our words – using these two different words types – the bigger our vocabularies will become.</w:t>
      </w:r>
    </w:p>
    <w:p w14:paraId="1FD15BB7" w14:textId="77777777" w:rsidR="00C547C9" w:rsidRDefault="00C547C9" w:rsidP="00C547C9">
      <w:pPr>
        <w:pStyle w:val="ParagraphStyle"/>
      </w:pPr>
    </w:p>
    <w:p w14:paraId="3DB83F71" w14:textId="77777777" w:rsidR="00C547C9" w:rsidRDefault="00C547C9" w:rsidP="00C547C9">
      <w:pPr>
        <w:pStyle w:val="ParagraphStyle"/>
      </w:pPr>
      <w:r w:rsidRPr="00C547C9">
        <w:t>In the long-term this will help us to be better communicators, as we can explain our points clearly, and it will also give our writing a professional quality to it because we can use these synonyms and antonyms to show readers just how many words we know.</w:t>
      </w:r>
    </w:p>
    <w:p w14:paraId="6066A239" w14:textId="77777777" w:rsidR="00C547C9" w:rsidRDefault="00C547C9" w:rsidP="00C547C9">
      <w:pPr>
        <w:pStyle w:val="ParagraphStyle"/>
      </w:pPr>
    </w:p>
    <w:p w14:paraId="5C6A4C2E" w14:textId="77777777" w:rsidR="00C547C9" w:rsidRPr="00C547C9" w:rsidRDefault="00C547C9" w:rsidP="00C547C9">
      <w:pPr>
        <w:pStyle w:val="ParagraphStyle"/>
      </w:pPr>
      <w:r w:rsidRPr="00C547C9">
        <w:t>To help you with your vocabulary as well as having a dictionary close by it might be worth keeping a thesaurus to hand as well, or even looking for a good thesaurus database online.</w:t>
      </w:r>
    </w:p>
    <w:p w14:paraId="74F97AFE" w14:textId="55736160" w:rsidR="00A43188" w:rsidRDefault="00A43188" w:rsidP="00A43188">
      <w:pPr>
        <w:pStyle w:val="SlideTitles"/>
      </w:pPr>
      <w:r w:rsidRPr="00A43188">
        <w:t>1</w:t>
      </w:r>
      <w:r w:rsidR="00F64863">
        <w:t>6</w:t>
      </w:r>
      <w:r w:rsidRPr="00A43188">
        <w:t xml:space="preserve"> </w:t>
      </w:r>
      <w:r w:rsidR="00685C48">
        <w:t>of 19</w:t>
      </w:r>
      <w:r w:rsidRPr="00A43188">
        <w:t xml:space="preserve"> – </w:t>
      </w:r>
      <w:r w:rsidR="00C547C9" w:rsidRPr="00C547C9">
        <w:t>Question 4</w:t>
      </w:r>
    </w:p>
    <w:p w14:paraId="21F04CE6" w14:textId="77777777" w:rsidR="00F0715C" w:rsidRDefault="00C547C9" w:rsidP="00A43188">
      <w:pPr>
        <w:pStyle w:val="ParagraphStyle"/>
      </w:pPr>
      <w:r>
        <w:t>Use the following words, ugly, cold, stupid, messy and small, to create antonyms</w:t>
      </w:r>
      <w:r w:rsidR="00F0715C">
        <w:t xml:space="preserve"> with the words below:</w:t>
      </w:r>
    </w:p>
    <w:p w14:paraId="1AC2D951" w14:textId="77777777" w:rsidR="00F0715C" w:rsidRDefault="00F0715C" w:rsidP="00F0715C">
      <w:pPr>
        <w:pStyle w:val="ParagraphStyle"/>
        <w:numPr>
          <w:ilvl w:val="0"/>
          <w:numId w:val="12"/>
        </w:numPr>
      </w:pPr>
      <w:r>
        <w:t>Hot</w:t>
      </w:r>
    </w:p>
    <w:p w14:paraId="4017B006" w14:textId="77777777" w:rsidR="00F0715C" w:rsidRDefault="00F0715C" w:rsidP="00F0715C">
      <w:pPr>
        <w:pStyle w:val="ParagraphStyle"/>
        <w:numPr>
          <w:ilvl w:val="0"/>
          <w:numId w:val="12"/>
        </w:numPr>
      </w:pPr>
      <w:r>
        <w:t>Large</w:t>
      </w:r>
    </w:p>
    <w:p w14:paraId="67C8A77A" w14:textId="77777777" w:rsidR="00F0715C" w:rsidRDefault="00F0715C" w:rsidP="00F0715C">
      <w:pPr>
        <w:pStyle w:val="ParagraphStyle"/>
        <w:numPr>
          <w:ilvl w:val="0"/>
          <w:numId w:val="12"/>
        </w:numPr>
      </w:pPr>
      <w:r>
        <w:t>Beautiful</w:t>
      </w:r>
    </w:p>
    <w:p w14:paraId="17CDD03C" w14:textId="77777777" w:rsidR="00F0715C" w:rsidRDefault="00F0715C" w:rsidP="00F0715C">
      <w:pPr>
        <w:pStyle w:val="ParagraphStyle"/>
        <w:numPr>
          <w:ilvl w:val="0"/>
          <w:numId w:val="12"/>
        </w:numPr>
      </w:pPr>
      <w:r>
        <w:t>Neat</w:t>
      </w:r>
    </w:p>
    <w:p w14:paraId="4DBA4A43" w14:textId="77777777" w:rsidR="00F0715C" w:rsidRDefault="00F0715C" w:rsidP="00F0715C">
      <w:pPr>
        <w:pStyle w:val="ParagraphStyle"/>
        <w:numPr>
          <w:ilvl w:val="0"/>
          <w:numId w:val="12"/>
        </w:numPr>
      </w:pPr>
      <w:r>
        <w:t>Intelligent</w:t>
      </w:r>
    </w:p>
    <w:p w14:paraId="7EBFDC94" w14:textId="77777777" w:rsidR="00F0715C" w:rsidRDefault="00F0715C" w:rsidP="00A43188">
      <w:pPr>
        <w:pStyle w:val="ParagraphStyle"/>
      </w:pPr>
    </w:p>
    <w:p w14:paraId="217E1DB7" w14:textId="77777777" w:rsidR="00F0715C" w:rsidRDefault="00F0715C" w:rsidP="00A43188">
      <w:pPr>
        <w:pStyle w:val="ParagraphStyle"/>
      </w:pPr>
      <w:r>
        <w:t>The correct antonyms are as follows:</w:t>
      </w:r>
    </w:p>
    <w:p w14:paraId="7E46CA5F" w14:textId="77777777" w:rsidR="00F0715C" w:rsidRDefault="00F0715C" w:rsidP="00370736">
      <w:pPr>
        <w:pStyle w:val="ParagraphStyle"/>
        <w:numPr>
          <w:ilvl w:val="0"/>
          <w:numId w:val="16"/>
        </w:numPr>
      </w:pPr>
      <w:r>
        <w:t>Hot – Cold</w:t>
      </w:r>
    </w:p>
    <w:p w14:paraId="7CCE96FE" w14:textId="77777777" w:rsidR="00F0715C" w:rsidRDefault="00F0715C" w:rsidP="00370736">
      <w:pPr>
        <w:pStyle w:val="ParagraphStyle"/>
        <w:numPr>
          <w:ilvl w:val="0"/>
          <w:numId w:val="16"/>
        </w:numPr>
      </w:pPr>
      <w:r>
        <w:t>Large – Small</w:t>
      </w:r>
    </w:p>
    <w:p w14:paraId="1C83917A" w14:textId="77777777" w:rsidR="00F0715C" w:rsidRDefault="00F0715C" w:rsidP="00370736">
      <w:pPr>
        <w:pStyle w:val="ParagraphStyle"/>
        <w:numPr>
          <w:ilvl w:val="0"/>
          <w:numId w:val="16"/>
        </w:numPr>
      </w:pPr>
      <w:r>
        <w:t>Beautiful – Ugly</w:t>
      </w:r>
    </w:p>
    <w:p w14:paraId="7E70AAE4" w14:textId="77777777" w:rsidR="00F0715C" w:rsidRDefault="00F0715C" w:rsidP="00370736">
      <w:pPr>
        <w:pStyle w:val="ParagraphStyle"/>
        <w:numPr>
          <w:ilvl w:val="0"/>
          <w:numId w:val="16"/>
        </w:numPr>
      </w:pPr>
      <w:r>
        <w:t>Neat – Messy</w:t>
      </w:r>
    </w:p>
    <w:p w14:paraId="4358E829" w14:textId="77777777" w:rsidR="00F0715C" w:rsidRDefault="00F0715C" w:rsidP="00370736">
      <w:pPr>
        <w:pStyle w:val="ParagraphStyle"/>
        <w:numPr>
          <w:ilvl w:val="0"/>
          <w:numId w:val="16"/>
        </w:numPr>
      </w:pPr>
      <w:r>
        <w:t>Intelligent – Stupid</w:t>
      </w:r>
    </w:p>
    <w:p w14:paraId="44CF4622" w14:textId="22F2C11F" w:rsidR="00A43188" w:rsidRDefault="00A43188" w:rsidP="00A43188">
      <w:pPr>
        <w:pStyle w:val="SlideTitles"/>
      </w:pPr>
      <w:r w:rsidRPr="00A43188">
        <w:t>1</w:t>
      </w:r>
      <w:r w:rsidR="00F64863">
        <w:t>7</w:t>
      </w:r>
      <w:r w:rsidRPr="00A43188">
        <w:t xml:space="preserve"> </w:t>
      </w:r>
      <w:r w:rsidR="00685C48">
        <w:t>of 19</w:t>
      </w:r>
      <w:r w:rsidRPr="00A43188">
        <w:t xml:space="preserve"> – </w:t>
      </w:r>
      <w:r w:rsidR="00F0715C" w:rsidRPr="00F0715C">
        <w:t>Question 5</w:t>
      </w:r>
    </w:p>
    <w:p w14:paraId="5EC26D00" w14:textId="77777777" w:rsidR="00AA128A" w:rsidRDefault="00F0715C" w:rsidP="00AA128A">
      <w:pPr>
        <w:pStyle w:val="ParagraphStyle"/>
      </w:pPr>
      <w:r w:rsidRPr="00F0715C">
        <w:t>Take a look at the word pairs below. Can you spot which ones are synonyms and which ones are antonyms?</w:t>
      </w:r>
    </w:p>
    <w:p w14:paraId="63DC935B" w14:textId="77777777" w:rsidR="00F0715C" w:rsidRDefault="00F0715C" w:rsidP="00AA128A">
      <w:pPr>
        <w:pStyle w:val="ParagraphStyle"/>
      </w:pPr>
    </w:p>
    <w:p w14:paraId="200DFBA7" w14:textId="77777777" w:rsidR="00F0715C" w:rsidRDefault="00F0715C" w:rsidP="00F0715C">
      <w:pPr>
        <w:pStyle w:val="ParagraphStyle"/>
      </w:pPr>
      <w:r w:rsidRPr="00F0715C">
        <w:t>Expensive – pricey</w:t>
      </w:r>
    </w:p>
    <w:p w14:paraId="537BF73B" w14:textId="77777777" w:rsidR="00F0715C" w:rsidRDefault="00F0715C" w:rsidP="00F0715C">
      <w:pPr>
        <w:pStyle w:val="ParagraphStyle"/>
      </w:pPr>
      <w:r>
        <w:t>Synonym</w:t>
      </w:r>
    </w:p>
    <w:p w14:paraId="55C869CD" w14:textId="77777777" w:rsidR="00F0715C" w:rsidRDefault="00F0715C" w:rsidP="00F0715C">
      <w:pPr>
        <w:pStyle w:val="ParagraphStyle"/>
      </w:pPr>
      <w:r>
        <w:t>Antonym</w:t>
      </w:r>
    </w:p>
    <w:p w14:paraId="048FAF60" w14:textId="77777777" w:rsidR="00F0715C" w:rsidRDefault="00F0715C" w:rsidP="00F0715C">
      <w:pPr>
        <w:pStyle w:val="ParagraphStyle"/>
      </w:pPr>
    </w:p>
    <w:p w14:paraId="17479772" w14:textId="77777777" w:rsidR="00F0715C" w:rsidRDefault="00F0715C" w:rsidP="00F0715C">
      <w:pPr>
        <w:pStyle w:val="ParagraphStyle"/>
      </w:pPr>
      <w:r>
        <w:t>The correct answer is: Synonym.</w:t>
      </w:r>
    </w:p>
    <w:p w14:paraId="3089B247" w14:textId="77777777" w:rsidR="00F0715C" w:rsidRDefault="00F0715C" w:rsidP="00F0715C">
      <w:pPr>
        <w:pStyle w:val="ParagraphStyle"/>
      </w:pPr>
    </w:p>
    <w:p w14:paraId="2D891AAC" w14:textId="77777777" w:rsidR="00F0715C" w:rsidRDefault="00F0715C" w:rsidP="00F0715C">
      <w:pPr>
        <w:pStyle w:val="ParagraphStyle"/>
      </w:pPr>
      <w:r w:rsidRPr="00F0715C">
        <w:t>Hot – freezing</w:t>
      </w:r>
    </w:p>
    <w:p w14:paraId="7FD0F9E5" w14:textId="77777777" w:rsidR="00F0715C" w:rsidRDefault="00F0715C" w:rsidP="00F0715C">
      <w:pPr>
        <w:pStyle w:val="ParagraphStyle"/>
      </w:pPr>
      <w:r>
        <w:t>Synonym</w:t>
      </w:r>
    </w:p>
    <w:p w14:paraId="0F0FB5FD" w14:textId="77777777" w:rsidR="00F0715C" w:rsidRDefault="00F0715C" w:rsidP="00F0715C">
      <w:pPr>
        <w:pStyle w:val="ParagraphStyle"/>
      </w:pPr>
      <w:r>
        <w:t>Antonym</w:t>
      </w:r>
    </w:p>
    <w:p w14:paraId="68C55EAF" w14:textId="77777777" w:rsidR="00F0715C" w:rsidRDefault="00F0715C" w:rsidP="00F0715C">
      <w:pPr>
        <w:pStyle w:val="ParagraphStyle"/>
      </w:pPr>
    </w:p>
    <w:p w14:paraId="76CE4D1E" w14:textId="77777777" w:rsidR="00F0715C" w:rsidRDefault="00F0715C" w:rsidP="00F0715C">
      <w:pPr>
        <w:pStyle w:val="ParagraphStyle"/>
      </w:pPr>
      <w:r>
        <w:t>The correct answer is: Antonym.</w:t>
      </w:r>
    </w:p>
    <w:p w14:paraId="6371672A" w14:textId="77777777" w:rsidR="00F0715C" w:rsidRDefault="00F0715C" w:rsidP="00F0715C">
      <w:pPr>
        <w:pStyle w:val="ParagraphStyle"/>
      </w:pPr>
    </w:p>
    <w:p w14:paraId="108FAC6C" w14:textId="77777777" w:rsidR="00F0715C" w:rsidRDefault="00F0715C" w:rsidP="00F0715C">
      <w:pPr>
        <w:pStyle w:val="ParagraphStyle"/>
      </w:pPr>
      <w:r w:rsidRPr="00F0715C">
        <w:t>Loud – booming</w:t>
      </w:r>
    </w:p>
    <w:p w14:paraId="72D66FDE" w14:textId="77777777" w:rsidR="00F0715C" w:rsidRDefault="00F0715C" w:rsidP="00F0715C">
      <w:pPr>
        <w:pStyle w:val="ParagraphStyle"/>
      </w:pPr>
      <w:r>
        <w:t>Synonym</w:t>
      </w:r>
    </w:p>
    <w:p w14:paraId="278E802D" w14:textId="77777777" w:rsidR="00F0715C" w:rsidRDefault="00F0715C" w:rsidP="00F0715C">
      <w:pPr>
        <w:pStyle w:val="ParagraphStyle"/>
      </w:pPr>
      <w:r>
        <w:t>Antonym</w:t>
      </w:r>
    </w:p>
    <w:p w14:paraId="20D800D0" w14:textId="77777777" w:rsidR="00F0715C" w:rsidRDefault="00F0715C" w:rsidP="00F0715C">
      <w:pPr>
        <w:pStyle w:val="ParagraphStyle"/>
      </w:pPr>
    </w:p>
    <w:p w14:paraId="19A3E376" w14:textId="77777777" w:rsidR="00F0715C" w:rsidRDefault="00F0715C" w:rsidP="00F0715C">
      <w:pPr>
        <w:pStyle w:val="ParagraphStyle"/>
      </w:pPr>
      <w:r>
        <w:t>The correct answer is: Synonym.</w:t>
      </w:r>
    </w:p>
    <w:p w14:paraId="3F59ECAD" w14:textId="77777777" w:rsidR="00F0715C" w:rsidRDefault="00F0715C" w:rsidP="00F0715C">
      <w:pPr>
        <w:pStyle w:val="ParagraphStyle"/>
      </w:pPr>
    </w:p>
    <w:p w14:paraId="77D97545" w14:textId="77777777" w:rsidR="00F0715C" w:rsidRDefault="00F0715C" w:rsidP="00F0715C">
      <w:pPr>
        <w:pStyle w:val="ParagraphStyle"/>
      </w:pPr>
      <w:r w:rsidRPr="00F0715C">
        <w:t>Cry – weep</w:t>
      </w:r>
    </w:p>
    <w:p w14:paraId="6C74E2C2" w14:textId="77777777" w:rsidR="00F0715C" w:rsidRDefault="00F0715C" w:rsidP="00F0715C">
      <w:pPr>
        <w:pStyle w:val="ParagraphStyle"/>
      </w:pPr>
      <w:r>
        <w:lastRenderedPageBreak/>
        <w:t>Synonym</w:t>
      </w:r>
    </w:p>
    <w:p w14:paraId="5B2C0EB5" w14:textId="77777777" w:rsidR="00F0715C" w:rsidRDefault="00F0715C" w:rsidP="00F0715C">
      <w:pPr>
        <w:pStyle w:val="ParagraphStyle"/>
      </w:pPr>
      <w:r>
        <w:t>Antonym</w:t>
      </w:r>
    </w:p>
    <w:p w14:paraId="443D14B0" w14:textId="77777777" w:rsidR="00F0715C" w:rsidRDefault="00F0715C" w:rsidP="00F0715C">
      <w:pPr>
        <w:pStyle w:val="ParagraphStyle"/>
      </w:pPr>
    </w:p>
    <w:p w14:paraId="764F8318" w14:textId="77777777" w:rsidR="00F0715C" w:rsidRDefault="00F0715C" w:rsidP="00F0715C">
      <w:pPr>
        <w:pStyle w:val="ParagraphStyle"/>
      </w:pPr>
      <w:r>
        <w:t>The correct answer is: Synonym.</w:t>
      </w:r>
    </w:p>
    <w:p w14:paraId="636523C8" w14:textId="77777777" w:rsidR="00F0715C" w:rsidRDefault="00F0715C" w:rsidP="00F0715C">
      <w:pPr>
        <w:pStyle w:val="ParagraphStyle"/>
      </w:pPr>
    </w:p>
    <w:p w14:paraId="3A1A976F" w14:textId="77777777" w:rsidR="00F0715C" w:rsidRDefault="00F0715C" w:rsidP="00F0715C">
      <w:pPr>
        <w:pStyle w:val="ParagraphStyle"/>
      </w:pPr>
      <w:r w:rsidRPr="00F0715C">
        <w:t>Delighted – miserable</w:t>
      </w:r>
    </w:p>
    <w:p w14:paraId="293046C1" w14:textId="77777777" w:rsidR="00F0715C" w:rsidRDefault="00F0715C" w:rsidP="00F0715C">
      <w:pPr>
        <w:pStyle w:val="ParagraphStyle"/>
      </w:pPr>
      <w:r>
        <w:t>Synonym</w:t>
      </w:r>
    </w:p>
    <w:p w14:paraId="3C173441" w14:textId="77777777" w:rsidR="00F0715C" w:rsidRDefault="00F0715C" w:rsidP="00F0715C">
      <w:pPr>
        <w:pStyle w:val="ParagraphStyle"/>
      </w:pPr>
      <w:r>
        <w:t>Antonym</w:t>
      </w:r>
    </w:p>
    <w:p w14:paraId="613C68CB" w14:textId="77777777" w:rsidR="00F0715C" w:rsidRDefault="00F0715C" w:rsidP="00F0715C">
      <w:pPr>
        <w:pStyle w:val="ParagraphStyle"/>
      </w:pPr>
    </w:p>
    <w:p w14:paraId="658D2303" w14:textId="77777777" w:rsidR="00F0715C" w:rsidRPr="00F0715C" w:rsidRDefault="00F0715C" w:rsidP="00F0715C">
      <w:pPr>
        <w:pStyle w:val="ParagraphStyle"/>
      </w:pPr>
      <w:r>
        <w:t>The correct answer is: Antonym.</w:t>
      </w:r>
    </w:p>
    <w:p w14:paraId="7285202D" w14:textId="2F00BE47" w:rsidR="00AA128A" w:rsidRDefault="00AA128A" w:rsidP="00A43188">
      <w:pPr>
        <w:pStyle w:val="SlideTitles"/>
      </w:pPr>
      <w:r w:rsidRPr="00C05073">
        <w:t xml:space="preserve">18 </w:t>
      </w:r>
      <w:r w:rsidR="00685C48">
        <w:t>of 19</w:t>
      </w:r>
      <w:r w:rsidRPr="00C05073">
        <w:t xml:space="preserve"> – </w:t>
      </w:r>
      <w:r w:rsidR="00F0715C" w:rsidRPr="00C05073">
        <w:t>Question 6</w:t>
      </w:r>
    </w:p>
    <w:p w14:paraId="2B8BE012" w14:textId="77777777" w:rsidR="00BF65C1" w:rsidRDefault="00F0715C" w:rsidP="00AA128A">
      <w:pPr>
        <w:pStyle w:val="ParagraphStyle"/>
      </w:pPr>
      <w:r w:rsidRPr="00F0715C">
        <w:t>Why are syno</w:t>
      </w:r>
      <w:r>
        <w:t xml:space="preserve">nyms and antonyms useful? </w:t>
      </w:r>
    </w:p>
    <w:p w14:paraId="4F3E4AA4" w14:textId="77777777" w:rsidR="00BF65C1" w:rsidRDefault="00BF65C1" w:rsidP="00AA128A">
      <w:pPr>
        <w:pStyle w:val="ParagraphStyle"/>
      </w:pPr>
    </w:p>
    <w:p w14:paraId="78304260" w14:textId="5F30DDDD" w:rsidR="00AA128A" w:rsidRDefault="00F0715C" w:rsidP="00AA128A">
      <w:pPr>
        <w:pStyle w:val="ParagraphStyle"/>
      </w:pPr>
      <w:r>
        <w:t>Choose</w:t>
      </w:r>
      <w:r w:rsidRPr="00F0715C">
        <w:t xml:space="preserve"> all that apply</w:t>
      </w:r>
      <w:r w:rsidR="00B65BF2">
        <w:t>:</w:t>
      </w:r>
    </w:p>
    <w:p w14:paraId="70BC4E16" w14:textId="1D886428" w:rsidR="00B65BF2" w:rsidRDefault="000F3392" w:rsidP="00B12BD4">
      <w:pPr>
        <w:pStyle w:val="ParagraphStyle"/>
        <w:numPr>
          <w:ilvl w:val="0"/>
          <w:numId w:val="19"/>
        </w:numPr>
      </w:pPr>
      <w:r w:rsidRPr="000F3392">
        <w:t>They make our writing more interesting</w:t>
      </w:r>
    </w:p>
    <w:p w14:paraId="14771BE4" w14:textId="4B720CA9" w:rsidR="007F1BA4" w:rsidRDefault="007F1BA4" w:rsidP="00B12BD4">
      <w:pPr>
        <w:pStyle w:val="ParagraphStyle"/>
        <w:numPr>
          <w:ilvl w:val="0"/>
          <w:numId w:val="19"/>
        </w:numPr>
      </w:pPr>
      <w:r w:rsidRPr="007F1BA4">
        <w:t>They help to build our vocabulary</w:t>
      </w:r>
    </w:p>
    <w:p w14:paraId="715C9286" w14:textId="12AAB139" w:rsidR="007F1BA4" w:rsidRDefault="007F1BA4" w:rsidP="00B12BD4">
      <w:pPr>
        <w:pStyle w:val="ParagraphStyle"/>
        <w:numPr>
          <w:ilvl w:val="0"/>
          <w:numId w:val="19"/>
        </w:numPr>
      </w:pPr>
      <w:r w:rsidRPr="007F1BA4">
        <w:t>They help to fill up our word counts</w:t>
      </w:r>
    </w:p>
    <w:p w14:paraId="395D8125" w14:textId="68E248A7" w:rsidR="007F1BA4" w:rsidRDefault="00137912" w:rsidP="00B12BD4">
      <w:pPr>
        <w:pStyle w:val="ParagraphStyle"/>
        <w:numPr>
          <w:ilvl w:val="0"/>
          <w:numId w:val="19"/>
        </w:numPr>
      </w:pPr>
      <w:r w:rsidRPr="00137912">
        <w:t>They help us to communicate clearly</w:t>
      </w:r>
    </w:p>
    <w:p w14:paraId="4C0A0ECD" w14:textId="46590E25" w:rsidR="00137912" w:rsidRDefault="00137912" w:rsidP="00B12BD4">
      <w:pPr>
        <w:pStyle w:val="ParagraphStyle"/>
        <w:numPr>
          <w:ilvl w:val="0"/>
          <w:numId w:val="19"/>
        </w:numPr>
      </w:pPr>
      <w:r w:rsidRPr="00137912">
        <w:t>They mean we have fewer words to learn</w:t>
      </w:r>
    </w:p>
    <w:p w14:paraId="618069E5" w14:textId="01DFFC94" w:rsidR="00137912" w:rsidRDefault="00137912" w:rsidP="00B12BD4">
      <w:pPr>
        <w:pStyle w:val="ParagraphStyle"/>
        <w:numPr>
          <w:ilvl w:val="0"/>
          <w:numId w:val="19"/>
        </w:numPr>
      </w:pPr>
      <w:r w:rsidRPr="00137912">
        <w:t>They mean we do not need to use a thesaurus</w:t>
      </w:r>
    </w:p>
    <w:p w14:paraId="6E6F4998" w14:textId="77777777" w:rsidR="00F0715C" w:rsidRDefault="00F0715C" w:rsidP="00AA128A">
      <w:pPr>
        <w:pStyle w:val="ParagraphStyle"/>
      </w:pPr>
    </w:p>
    <w:p w14:paraId="3E673BA3" w14:textId="3E1D8ED5" w:rsidR="00F0715C" w:rsidRPr="00F0715C" w:rsidRDefault="00B12BD4" w:rsidP="00F0715C">
      <w:pPr>
        <w:pStyle w:val="ParagraphStyle"/>
      </w:pPr>
      <w:r>
        <w:t>The correct answers are A, B and D,</w:t>
      </w:r>
      <w:r w:rsidR="00F0715C" w:rsidRPr="00F0715C">
        <w:t xml:space="preserve"> they make our writing more interesting, they help to build our vocabulary and they help us to communicate clearly.</w:t>
      </w:r>
    </w:p>
    <w:p w14:paraId="1967B9F4" w14:textId="227BCD87" w:rsidR="00AA128A" w:rsidRDefault="00AA128A" w:rsidP="00A43188">
      <w:pPr>
        <w:pStyle w:val="SlideTitles"/>
      </w:pPr>
      <w:r w:rsidRPr="00AA128A">
        <w:t>1</w:t>
      </w:r>
      <w:r>
        <w:t>9</w:t>
      </w:r>
      <w:r w:rsidRPr="00AA128A">
        <w:t xml:space="preserve"> </w:t>
      </w:r>
      <w:r w:rsidR="00685C48">
        <w:t>of 19</w:t>
      </w:r>
      <w:r w:rsidRPr="00AA128A">
        <w:t xml:space="preserve"> – </w:t>
      </w:r>
      <w:r w:rsidR="001C4970" w:rsidRPr="001C4970">
        <w:t>End</w:t>
      </w:r>
    </w:p>
    <w:p w14:paraId="3B558209" w14:textId="77777777" w:rsidR="00A43188" w:rsidRPr="001C4970" w:rsidRDefault="001C4970" w:rsidP="001C4970">
      <w:pPr>
        <w:pStyle w:val="ParagraphStyle"/>
      </w:pPr>
      <w:r w:rsidRPr="001C4970">
        <w:t>Well done! You have completed this session on synonyms and antonyms.</w:t>
      </w:r>
    </w:p>
    <w:p w14:paraId="5A6A562E" w14:textId="77777777" w:rsidR="004C4EC5" w:rsidRDefault="004C4EC5" w:rsidP="00A43188">
      <w:pPr>
        <w:pStyle w:val="ParagraphStyle"/>
      </w:pPr>
    </w:p>
    <w:p w14:paraId="3C79046B" w14:textId="77777777" w:rsidR="001C4970" w:rsidRDefault="001C4970" w:rsidP="00A43188">
      <w:pPr>
        <w:pStyle w:val="ParagraphStyle"/>
      </w:pPr>
      <w:r w:rsidRPr="001C4970">
        <w:t>In this session you have looked at:</w:t>
      </w:r>
    </w:p>
    <w:p w14:paraId="09AB5152" w14:textId="77777777" w:rsidR="004C4EC5" w:rsidRDefault="001C4970" w:rsidP="004C4EC5">
      <w:pPr>
        <w:pStyle w:val="ParagraphStyle"/>
        <w:numPr>
          <w:ilvl w:val="0"/>
          <w:numId w:val="8"/>
        </w:numPr>
      </w:pPr>
      <w:r>
        <w:t>W</w:t>
      </w:r>
      <w:r w:rsidR="004C4EC5">
        <w:t>hat a synonym is</w:t>
      </w:r>
    </w:p>
    <w:p w14:paraId="0C5B5F1B" w14:textId="77777777" w:rsidR="004C4EC5" w:rsidRDefault="001C4970" w:rsidP="004C4EC5">
      <w:pPr>
        <w:pStyle w:val="ParagraphStyle"/>
        <w:numPr>
          <w:ilvl w:val="0"/>
          <w:numId w:val="8"/>
        </w:numPr>
      </w:pPr>
      <w:r>
        <w:t>W</w:t>
      </w:r>
      <w:r w:rsidR="004C4EC5">
        <w:t>hat an antonym is</w:t>
      </w:r>
    </w:p>
    <w:p w14:paraId="285C37A5" w14:textId="77777777" w:rsidR="004C4EC5" w:rsidRDefault="001C4970" w:rsidP="004C4EC5">
      <w:pPr>
        <w:pStyle w:val="ParagraphStyle"/>
        <w:numPr>
          <w:ilvl w:val="0"/>
          <w:numId w:val="8"/>
        </w:numPr>
      </w:pPr>
      <w:r>
        <w:t>W</w:t>
      </w:r>
      <w:r w:rsidR="004C4EC5">
        <w:t>hat is meant by vocabulary</w:t>
      </w:r>
    </w:p>
    <w:p w14:paraId="74CF8E8E" w14:textId="77777777" w:rsidR="004C4EC5" w:rsidRDefault="001C4970" w:rsidP="004C4EC5">
      <w:pPr>
        <w:pStyle w:val="ParagraphStyle"/>
        <w:numPr>
          <w:ilvl w:val="0"/>
          <w:numId w:val="8"/>
        </w:numPr>
      </w:pPr>
      <w:r>
        <w:t>H</w:t>
      </w:r>
      <w:r w:rsidR="004C4EC5">
        <w:t>ow synonyms and antonyms can improve your writing</w:t>
      </w:r>
    </w:p>
    <w:p w14:paraId="599CC0B7" w14:textId="77777777" w:rsidR="001C4970" w:rsidRDefault="001C4970" w:rsidP="001C4970">
      <w:pPr>
        <w:pStyle w:val="ParagraphStyle"/>
      </w:pPr>
    </w:p>
    <w:p w14:paraId="6D9A124E" w14:textId="77777777" w:rsidR="001C4970" w:rsidRPr="001C4970" w:rsidRDefault="001C4970" w:rsidP="001C4970">
      <w:pPr>
        <w:pStyle w:val="ParagraphStyle"/>
      </w:pPr>
      <w:r w:rsidRPr="001C4970">
        <w:t>If you have any questions about any of the topics covered, please make a note and speak to your tutor for more help.</w:t>
      </w:r>
    </w:p>
    <w:sectPr w:rsidR="001C4970" w:rsidRPr="001C4970"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31CD5" w14:textId="77777777" w:rsidR="006F1F96" w:rsidRDefault="006F1F96" w:rsidP="00214047">
      <w:pPr>
        <w:spacing w:after="0" w:line="240" w:lineRule="auto"/>
      </w:pPr>
      <w:r>
        <w:separator/>
      </w:r>
    </w:p>
  </w:endnote>
  <w:endnote w:type="continuationSeparator" w:id="0">
    <w:p w14:paraId="305FBEE1" w14:textId="77777777" w:rsidR="006F1F96" w:rsidRDefault="006F1F96"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7ABD3" w14:textId="77777777" w:rsidR="006F1F96" w:rsidRDefault="006F1F96" w:rsidP="00214047">
      <w:pPr>
        <w:spacing w:after="0" w:line="240" w:lineRule="auto"/>
      </w:pPr>
      <w:r>
        <w:separator/>
      </w:r>
    </w:p>
  </w:footnote>
  <w:footnote w:type="continuationSeparator" w:id="0">
    <w:p w14:paraId="043EAEB6" w14:textId="77777777" w:rsidR="006F1F96" w:rsidRDefault="006F1F96"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E3BE9" w14:textId="18C2C65B"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EFD2745"/>
    <w:multiLevelType w:val="hybridMultilevel"/>
    <w:tmpl w:val="5D32A0F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EC76EE"/>
    <w:multiLevelType w:val="hybridMultilevel"/>
    <w:tmpl w:val="E2C4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AB3ACF"/>
    <w:multiLevelType w:val="hybridMultilevel"/>
    <w:tmpl w:val="C3368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5F9569F"/>
    <w:multiLevelType w:val="hybridMultilevel"/>
    <w:tmpl w:val="B5FC3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5C2EAB"/>
    <w:multiLevelType w:val="hybridMultilevel"/>
    <w:tmpl w:val="3F7E3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512768"/>
    <w:multiLevelType w:val="hybridMultilevel"/>
    <w:tmpl w:val="F5A2C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BB63C1"/>
    <w:multiLevelType w:val="hybridMultilevel"/>
    <w:tmpl w:val="452E8A0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6E23D4"/>
    <w:multiLevelType w:val="hybridMultilevel"/>
    <w:tmpl w:val="5270F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1E6FB1"/>
    <w:multiLevelType w:val="hybridMultilevel"/>
    <w:tmpl w:val="47D8B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0E38FF"/>
    <w:multiLevelType w:val="hybridMultilevel"/>
    <w:tmpl w:val="B18256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F76B35"/>
    <w:multiLevelType w:val="hybridMultilevel"/>
    <w:tmpl w:val="4E9C2A5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8402E9"/>
    <w:multiLevelType w:val="hybridMultilevel"/>
    <w:tmpl w:val="C73CBB7A"/>
    <w:lvl w:ilvl="0" w:tplc="3FC86A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0"/>
  </w:num>
  <w:num w:numId="3">
    <w:abstractNumId w:val="5"/>
  </w:num>
  <w:num w:numId="4">
    <w:abstractNumId w:val="17"/>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3"/>
  </w:num>
  <w:num w:numId="7">
    <w:abstractNumId w:val="4"/>
  </w:num>
  <w:num w:numId="8">
    <w:abstractNumId w:val="14"/>
  </w:num>
  <w:num w:numId="9">
    <w:abstractNumId w:val="12"/>
  </w:num>
  <w:num w:numId="10">
    <w:abstractNumId w:val="3"/>
  </w:num>
  <w:num w:numId="11">
    <w:abstractNumId w:val="2"/>
  </w:num>
  <w:num w:numId="12">
    <w:abstractNumId w:val="18"/>
  </w:num>
  <w:num w:numId="13">
    <w:abstractNumId w:val="8"/>
  </w:num>
  <w:num w:numId="14">
    <w:abstractNumId w:val="7"/>
  </w:num>
  <w:num w:numId="15">
    <w:abstractNumId w:val="6"/>
  </w:num>
  <w:num w:numId="16">
    <w:abstractNumId w:val="15"/>
  </w:num>
  <w:num w:numId="17">
    <w:abstractNumId w:val="9"/>
  </w:num>
  <w:num w:numId="18">
    <w:abstractNumId w:val="1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28A"/>
    <w:rsid w:val="00036B11"/>
    <w:rsid w:val="00051D0D"/>
    <w:rsid w:val="00053F84"/>
    <w:rsid w:val="0006527F"/>
    <w:rsid w:val="00077BBC"/>
    <w:rsid w:val="00084F69"/>
    <w:rsid w:val="000B6886"/>
    <w:rsid w:val="000D2660"/>
    <w:rsid w:val="000E7796"/>
    <w:rsid w:val="000F3392"/>
    <w:rsid w:val="000F5B8E"/>
    <w:rsid w:val="001056E2"/>
    <w:rsid w:val="001202CA"/>
    <w:rsid w:val="00137912"/>
    <w:rsid w:val="0014041B"/>
    <w:rsid w:val="00170CB5"/>
    <w:rsid w:val="001779E8"/>
    <w:rsid w:val="00181EC1"/>
    <w:rsid w:val="001C4970"/>
    <w:rsid w:val="002059D9"/>
    <w:rsid w:val="002129E0"/>
    <w:rsid w:val="00214047"/>
    <w:rsid w:val="00226330"/>
    <w:rsid w:val="00233E8E"/>
    <w:rsid w:val="00252F11"/>
    <w:rsid w:val="00275516"/>
    <w:rsid w:val="00277209"/>
    <w:rsid w:val="002D7D15"/>
    <w:rsid w:val="002E4BCD"/>
    <w:rsid w:val="002F01D4"/>
    <w:rsid w:val="0030421C"/>
    <w:rsid w:val="00353597"/>
    <w:rsid w:val="00370736"/>
    <w:rsid w:val="003C61ED"/>
    <w:rsid w:val="00421186"/>
    <w:rsid w:val="00421E55"/>
    <w:rsid w:val="004314A8"/>
    <w:rsid w:val="00476D3B"/>
    <w:rsid w:val="004822D4"/>
    <w:rsid w:val="0049445B"/>
    <w:rsid w:val="004C4EC5"/>
    <w:rsid w:val="004C7C2B"/>
    <w:rsid w:val="005373C7"/>
    <w:rsid w:val="0054061B"/>
    <w:rsid w:val="0054211B"/>
    <w:rsid w:val="005569DE"/>
    <w:rsid w:val="00570C0A"/>
    <w:rsid w:val="00606921"/>
    <w:rsid w:val="00673E57"/>
    <w:rsid w:val="00685C48"/>
    <w:rsid w:val="006A65D3"/>
    <w:rsid w:val="006D5B9C"/>
    <w:rsid w:val="006F1629"/>
    <w:rsid w:val="006F1F96"/>
    <w:rsid w:val="006F509C"/>
    <w:rsid w:val="007100B7"/>
    <w:rsid w:val="007132A7"/>
    <w:rsid w:val="00750111"/>
    <w:rsid w:val="00767C73"/>
    <w:rsid w:val="00770224"/>
    <w:rsid w:val="00796493"/>
    <w:rsid w:val="007B7FF8"/>
    <w:rsid w:val="007C1E82"/>
    <w:rsid w:val="007F1BA4"/>
    <w:rsid w:val="007F67D8"/>
    <w:rsid w:val="00842460"/>
    <w:rsid w:val="0084373E"/>
    <w:rsid w:val="00851B59"/>
    <w:rsid w:val="008D05AA"/>
    <w:rsid w:val="008D5908"/>
    <w:rsid w:val="009102E1"/>
    <w:rsid w:val="00910B01"/>
    <w:rsid w:val="00923567"/>
    <w:rsid w:val="00937F7A"/>
    <w:rsid w:val="00966CD7"/>
    <w:rsid w:val="00970BC7"/>
    <w:rsid w:val="00992003"/>
    <w:rsid w:val="00992BE9"/>
    <w:rsid w:val="009C4B49"/>
    <w:rsid w:val="009D706B"/>
    <w:rsid w:val="009E229A"/>
    <w:rsid w:val="00A1035C"/>
    <w:rsid w:val="00A25C4A"/>
    <w:rsid w:val="00A43188"/>
    <w:rsid w:val="00A5176B"/>
    <w:rsid w:val="00A722B2"/>
    <w:rsid w:val="00A84347"/>
    <w:rsid w:val="00A95AFA"/>
    <w:rsid w:val="00AA128A"/>
    <w:rsid w:val="00AF7103"/>
    <w:rsid w:val="00B02E27"/>
    <w:rsid w:val="00B12BD4"/>
    <w:rsid w:val="00B24D73"/>
    <w:rsid w:val="00B65BF2"/>
    <w:rsid w:val="00BA55E6"/>
    <w:rsid w:val="00BA5D73"/>
    <w:rsid w:val="00BF659F"/>
    <w:rsid w:val="00BF65C1"/>
    <w:rsid w:val="00C05073"/>
    <w:rsid w:val="00C20AC0"/>
    <w:rsid w:val="00C425F9"/>
    <w:rsid w:val="00C547C9"/>
    <w:rsid w:val="00C56802"/>
    <w:rsid w:val="00C602B0"/>
    <w:rsid w:val="00C66C33"/>
    <w:rsid w:val="00C7451A"/>
    <w:rsid w:val="00C80D60"/>
    <w:rsid w:val="00C86B2E"/>
    <w:rsid w:val="00CC012D"/>
    <w:rsid w:val="00D160B1"/>
    <w:rsid w:val="00D3678F"/>
    <w:rsid w:val="00D71C35"/>
    <w:rsid w:val="00D81769"/>
    <w:rsid w:val="00DC4AA8"/>
    <w:rsid w:val="00DD789A"/>
    <w:rsid w:val="00E06230"/>
    <w:rsid w:val="00EE0D59"/>
    <w:rsid w:val="00F01A62"/>
    <w:rsid w:val="00F0715C"/>
    <w:rsid w:val="00F52202"/>
    <w:rsid w:val="00F56E56"/>
    <w:rsid w:val="00F64863"/>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BEBE0"/>
  <w15:docId w15:val="{75668F7C-ECE8-4028-ADDC-5D7C85781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fheuser\Documents\Custom%20Office%20Templates\BLC%20Accessibility%20session%20template%20Sandr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7" ma:contentTypeDescription="Create a new document." ma:contentTypeScope="" ma:versionID="aced7b2a34501b399e4a9742afddea32">
  <xsd:schema xmlns:xsd="http://www.w3.org/2001/XMLSchema" xmlns:xs="http://www.w3.org/2001/XMLSchema" xmlns:p="http://schemas.microsoft.com/office/2006/metadata/properties" xmlns:ns2="563251b0-951b-42a9-a373-396af60fdc85" xmlns:ns3="7c82580c-d089-4bdd-a7b1-3ba416a7a996" targetNamespace="http://schemas.microsoft.com/office/2006/metadata/properties" ma:root="true" ma:fieldsID="e41af235b214bd15514ed7699e7d594a" ns2:_="" ns3:_="">
    <xsd:import namespace="563251b0-951b-42a9-a373-396af60fdc85"/>
    <xsd:import namespace="7c82580c-d089-4bdd-a7b1-3ba416a7a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82580c-d089-4bdd-a7b1-3ba416a7a9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F9B1EB-61E0-464B-B9E6-6F3E72F54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7c82580c-d089-4bdd-a7b1-3ba416a7a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session template Sandra</Template>
  <TotalTime>60</TotalTime>
  <Pages>6</Pages>
  <Words>1416</Words>
  <Characters>8076</Characters>
  <Application>Microsoft Office Word</Application>
  <DocSecurity>0</DocSecurity>
  <Lines>67</Lines>
  <Paragraphs>18</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1 of 20 – Welcome</vt:lpstr>
      <vt:lpstr>2 of 20 – What are synonyms?</vt:lpstr>
      <vt:lpstr>3 of 20 – Example synonym</vt:lpstr>
      <vt:lpstr>4 of 20 – Example synonym continued</vt:lpstr>
      <vt:lpstr>5 of 20 – Example synonym continued</vt:lpstr>
      <vt:lpstr>6 of 20 – Expanding our vocabulary</vt:lpstr>
      <vt:lpstr>7 of 20 – Why are synonyms useful?</vt:lpstr>
      <vt:lpstr>8 of 20 – Question 1</vt:lpstr>
      <vt:lpstr>9 of 20 – Question 2</vt:lpstr>
      <vt:lpstr>10 of 20 – Question 3</vt:lpstr>
      <vt:lpstr>11 of 20 – Introduction to antonyms</vt:lpstr>
      <vt:lpstr>12 of 20 – Example antonyms</vt:lpstr>
      <vt:lpstr>13 of 20 – Example antonyms continued</vt:lpstr>
      <vt:lpstr>14 of 20 – Why are antonyms useful?</vt:lpstr>
      <vt:lpstr>15 of 20 – Antonyms and vocabulary</vt:lpstr>
      <vt:lpstr>16 of 20 – Question 4</vt:lpstr>
      <vt:lpstr>17 of 20 – Question 5</vt:lpstr>
      <vt:lpstr>18 of 20 – Question 6</vt:lpstr>
      <vt:lpstr>19 of 20 – End</vt:lpstr>
    </vt:vector>
  </TitlesOfParts>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gifheuser</dc:creator>
  <cp:lastModifiedBy>Sam Freeman</cp:lastModifiedBy>
  <cp:revision>22</cp:revision>
  <dcterms:created xsi:type="dcterms:W3CDTF">2020-02-19T22:04:00Z</dcterms:created>
  <dcterms:modified xsi:type="dcterms:W3CDTF">2020-09-22T12:15:00Z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ies>
</file>